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63C" w:rsidRPr="005D0135" w:rsidRDefault="00CC569E" w:rsidP="00CC569E">
      <w:pPr>
        <w:pStyle w:val="afe"/>
        <w:jc w:val="center"/>
        <w:rPr>
          <w:lang w:eastAsia="zh-TW"/>
        </w:rPr>
      </w:pPr>
      <w:r>
        <w:rPr>
          <w:rFonts w:hint="eastAsia"/>
          <w:lang w:eastAsia="zh-TW"/>
        </w:rPr>
        <w:t>給老師的一封信</w:t>
      </w:r>
    </w:p>
    <w:p w:rsidR="00CC569E" w:rsidRPr="00CC569E" w:rsidRDefault="00CC569E" w:rsidP="00CC569E">
      <w:pPr>
        <w:pStyle w:val="aff3"/>
        <w:spacing w:before="0" w:line="276" w:lineRule="auto"/>
        <w:rPr>
          <w:rFonts w:ascii="Times New Roman" w:eastAsia="標楷體" w:hAnsi="Times New Roman" w:cs="Times New Roman"/>
          <w:b/>
          <w:color w:val="auto"/>
          <w:sz w:val="28"/>
          <w:szCs w:val="26"/>
          <w:lang w:eastAsia="zh-TW"/>
        </w:rPr>
      </w:pPr>
      <w:r w:rsidRPr="00CC569E">
        <w:rPr>
          <w:rFonts w:ascii="Times New Roman" w:eastAsia="標楷體" w:hAnsi="Times New Roman" w:cs="Times New Roman"/>
          <w:b/>
          <w:color w:val="auto"/>
          <w:sz w:val="28"/>
          <w:szCs w:val="26"/>
          <w:lang w:eastAsia="zh-TW"/>
        </w:rPr>
        <w:t>親愛的老師：</w:t>
      </w:r>
    </w:p>
    <w:p w:rsidR="00CC569E" w:rsidRPr="00CC569E" w:rsidRDefault="00CC569E" w:rsidP="00CC569E">
      <w:pPr>
        <w:pStyle w:val="affffc"/>
        <w:spacing w:line="276" w:lineRule="auto"/>
        <w:ind w:left="117" w:right="312" w:firstLine="518"/>
        <w:jc w:val="both"/>
        <w:rPr>
          <w:rFonts w:ascii="Times New Roman" w:eastAsiaTheme="minorEastAsia" w:hAnsi="Times New Roman" w:cs="Times New Roman" w:hint="eastAsia"/>
          <w:sz w:val="26"/>
          <w:szCs w:val="26"/>
        </w:rPr>
      </w:pPr>
      <w:r w:rsidRPr="00CC569E">
        <w:rPr>
          <w:rFonts w:ascii="Times New Roman" w:eastAsia="標楷體" w:hAnsi="Times New Roman" w:cs="Times New Roman"/>
          <w:sz w:val="26"/>
          <w:szCs w:val="26"/>
        </w:rPr>
        <w:t>學生因嚴重特殊傳染性肺炎，而有擔心、焦慮或不安，都是很正常的心理反應。基於三級輔導的概念，請老師適時地協助學生因應嚴重特殊傳染性肺炎帶來的身心影響，必要時，請轉介輔導資源。老師可以透過以下幾點來協助學生：</w:t>
      </w:r>
    </w:p>
    <w:p w:rsidR="00CC569E" w:rsidRPr="00CC569E" w:rsidRDefault="00CC569E" w:rsidP="00CC569E">
      <w:pPr>
        <w:pStyle w:val="afff1"/>
        <w:widowControl w:val="0"/>
        <w:numPr>
          <w:ilvl w:val="0"/>
          <w:numId w:val="34"/>
        </w:numPr>
        <w:tabs>
          <w:tab w:val="left" w:pos="379"/>
        </w:tabs>
        <w:autoSpaceDE w:val="0"/>
        <w:autoSpaceDN w:val="0"/>
        <w:spacing w:after="0" w:line="276" w:lineRule="auto"/>
        <w:ind w:right="0"/>
        <w:contextualSpacing w:val="0"/>
        <w:rPr>
          <w:rFonts w:ascii="Times New Roman" w:eastAsia="標楷體" w:hAnsi="Times New Roman" w:cs="Times New Roman"/>
          <w:b/>
          <w:sz w:val="26"/>
          <w:szCs w:val="26"/>
        </w:rPr>
      </w:pPr>
      <w:r w:rsidRPr="00CC569E">
        <w:rPr>
          <w:rFonts w:ascii="Times New Roman" w:eastAsia="標楷體" w:hAnsi="Times New Roman" w:cs="Times New Roman"/>
          <w:b/>
          <w:sz w:val="26"/>
          <w:szCs w:val="26"/>
        </w:rPr>
        <w:t>提供學生正確的防疫資訊、關心及瞭解學生受疫情影響的程度</w:t>
      </w:r>
    </w:p>
    <w:p w:rsidR="00CC569E" w:rsidRPr="00CC569E" w:rsidRDefault="00CC569E" w:rsidP="00CC569E">
      <w:pPr>
        <w:pStyle w:val="afff1"/>
        <w:widowControl w:val="0"/>
        <w:numPr>
          <w:ilvl w:val="1"/>
          <w:numId w:val="34"/>
        </w:numPr>
        <w:tabs>
          <w:tab w:val="left" w:pos="718"/>
        </w:tabs>
        <w:autoSpaceDE w:val="0"/>
        <w:autoSpaceDN w:val="0"/>
        <w:spacing w:after="0" w:line="276" w:lineRule="auto"/>
        <w:ind w:right="0" w:hanging="361"/>
        <w:contextualSpacing w:val="0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CC569E">
        <w:rPr>
          <w:rFonts w:ascii="Times New Roman" w:eastAsia="標楷體" w:hAnsi="Times New Roman" w:cs="Times New Roman"/>
          <w:sz w:val="26"/>
          <w:szCs w:val="26"/>
        </w:rPr>
        <w:t>提供學生正確的資訊、必要時澄清不實的防疫訊息。</w:t>
      </w:r>
    </w:p>
    <w:p w:rsidR="00CC569E" w:rsidRPr="00CC569E" w:rsidRDefault="00CC569E" w:rsidP="00CC569E">
      <w:pPr>
        <w:pStyle w:val="afff1"/>
        <w:widowControl w:val="0"/>
        <w:numPr>
          <w:ilvl w:val="1"/>
          <w:numId w:val="34"/>
        </w:numPr>
        <w:tabs>
          <w:tab w:val="left" w:pos="718"/>
        </w:tabs>
        <w:autoSpaceDE w:val="0"/>
        <w:autoSpaceDN w:val="0"/>
        <w:spacing w:line="276" w:lineRule="auto"/>
        <w:ind w:right="232"/>
        <w:contextualSpacing w:val="0"/>
        <w:jc w:val="both"/>
        <w:rPr>
          <w:rFonts w:ascii="Times New Roman" w:eastAsia="標楷體" w:hAnsi="Times New Roman" w:cs="Times New Roman" w:hint="eastAsia"/>
          <w:sz w:val="26"/>
          <w:szCs w:val="26"/>
        </w:rPr>
      </w:pPr>
      <w:r w:rsidRPr="00CC569E">
        <w:rPr>
          <w:rFonts w:ascii="Times New Roman" w:eastAsia="標楷體" w:hAnsi="Times New Roman" w:cs="Times New Roman"/>
          <w:spacing w:val="-1"/>
          <w:sz w:val="26"/>
          <w:szCs w:val="26"/>
        </w:rPr>
        <w:t>透過關心及詢問，瞭解學生對嚴重特殊傳染性肺炎的認知和感受，經由學生的反饋，評估學生受疫情影響的衝擊程度，並向學生告知需要時可尋求老師</w:t>
      </w:r>
      <w:r w:rsidRPr="00CC569E">
        <w:rPr>
          <w:rFonts w:ascii="Times New Roman" w:eastAsia="標楷體" w:hAnsi="Times New Roman" w:cs="Times New Roman"/>
          <w:sz w:val="26"/>
          <w:szCs w:val="26"/>
        </w:rPr>
        <w:t>及專業輔導人員的協助，以建立學生防疫的信心及增加安心感。</w:t>
      </w:r>
    </w:p>
    <w:p w:rsidR="00CC569E" w:rsidRPr="00CC569E" w:rsidRDefault="00CC569E" w:rsidP="00CC569E">
      <w:pPr>
        <w:pStyle w:val="afff1"/>
        <w:widowControl w:val="0"/>
        <w:numPr>
          <w:ilvl w:val="0"/>
          <w:numId w:val="34"/>
        </w:numPr>
        <w:tabs>
          <w:tab w:val="left" w:pos="379"/>
        </w:tabs>
        <w:autoSpaceDE w:val="0"/>
        <w:autoSpaceDN w:val="0"/>
        <w:spacing w:after="0" w:line="276" w:lineRule="auto"/>
        <w:ind w:right="0"/>
        <w:contextualSpacing w:val="0"/>
        <w:rPr>
          <w:rFonts w:ascii="Times New Roman" w:eastAsia="標楷體" w:hAnsi="Times New Roman" w:cs="Times New Roman"/>
          <w:b/>
          <w:sz w:val="26"/>
          <w:szCs w:val="26"/>
        </w:rPr>
      </w:pPr>
      <w:r w:rsidRPr="00CC569E">
        <w:rPr>
          <w:rFonts w:ascii="Times New Roman" w:eastAsia="標楷體" w:hAnsi="Times New Roman" w:cs="Times New Roman"/>
          <w:b/>
          <w:sz w:val="26"/>
          <w:szCs w:val="26"/>
        </w:rPr>
        <w:t>接納學生的感受、陪伴學生面對及處理內在焦慮</w:t>
      </w:r>
    </w:p>
    <w:p w:rsidR="00CC569E" w:rsidRPr="00CC569E" w:rsidRDefault="00CC569E" w:rsidP="00CC569E">
      <w:pPr>
        <w:pStyle w:val="afff1"/>
        <w:widowControl w:val="0"/>
        <w:numPr>
          <w:ilvl w:val="0"/>
          <w:numId w:val="33"/>
        </w:numPr>
        <w:tabs>
          <w:tab w:val="left" w:pos="718"/>
        </w:tabs>
        <w:autoSpaceDE w:val="0"/>
        <w:autoSpaceDN w:val="0"/>
        <w:spacing w:after="0" w:line="276" w:lineRule="auto"/>
        <w:ind w:right="232"/>
        <w:contextualSpacing w:val="0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CC569E">
        <w:rPr>
          <w:rFonts w:ascii="Times New Roman" w:eastAsia="標楷體" w:hAnsi="Times New Roman" w:cs="Times New Roman"/>
          <w:spacing w:val="-1"/>
          <w:sz w:val="26"/>
          <w:szCs w:val="26"/>
        </w:rPr>
        <w:t>面對學生因嚴重特殊傳染性肺炎疫情而喚起的擔心和焦慮，請接納學生的情緒反應。邀請學生訴說及傾聽學生對疫情的焦慮，有助於學生宣洩部份的不</w:t>
      </w:r>
      <w:r w:rsidRPr="00CC569E">
        <w:rPr>
          <w:rFonts w:ascii="Times New Roman" w:eastAsia="標楷體" w:hAnsi="Times New Roman" w:cs="Times New Roman"/>
          <w:sz w:val="26"/>
          <w:szCs w:val="26"/>
        </w:rPr>
        <w:t>安。</w:t>
      </w:r>
    </w:p>
    <w:p w:rsidR="00CC569E" w:rsidRPr="00CC569E" w:rsidRDefault="00CC569E" w:rsidP="00CC569E">
      <w:pPr>
        <w:pStyle w:val="afff1"/>
        <w:widowControl w:val="0"/>
        <w:numPr>
          <w:ilvl w:val="0"/>
          <w:numId w:val="33"/>
        </w:numPr>
        <w:tabs>
          <w:tab w:val="left" w:pos="718"/>
        </w:tabs>
        <w:autoSpaceDE w:val="0"/>
        <w:autoSpaceDN w:val="0"/>
        <w:spacing w:line="276" w:lineRule="auto"/>
        <w:ind w:right="102"/>
        <w:contextualSpacing w:val="0"/>
        <w:jc w:val="both"/>
        <w:rPr>
          <w:rFonts w:ascii="Times New Roman" w:eastAsia="標楷體" w:hAnsi="Times New Roman" w:cs="Times New Roman" w:hint="eastAsia"/>
          <w:sz w:val="26"/>
          <w:szCs w:val="26"/>
        </w:rPr>
      </w:pPr>
      <w:r w:rsidRPr="00CC569E">
        <w:rPr>
          <w:rFonts w:ascii="Times New Roman" w:eastAsia="標楷體" w:hAnsi="Times New Roman" w:cs="Times New Roman"/>
          <w:w w:val="99"/>
          <w:sz w:val="26"/>
          <w:szCs w:val="26"/>
        </w:rPr>
        <w:t>鼓勵學生藉由健康的紓壓方式（如運動、從事自己的興趣等</w:t>
      </w:r>
      <w:r w:rsidRPr="00CC569E">
        <w:rPr>
          <w:rFonts w:ascii="Times New Roman" w:eastAsia="標楷體" w:hAnsi="Times New Roman" w:cs="Times New Roman"/>
          <w:spacing w:val="-128"/>
          <w:w w:val="99"/>
          <w:sz w:val="26"/>
          <w:szCs w:val="26"/>
        </w:rPr>
        <w:t>）</w:t>
      </w:r>
      <w:r w:rsidRPr="00CC569E">
        <w:rPr>
          <w:rFonts w:ascii="Times New Roman" w:eastAsia="標楷體" w:hAnsi="Times New Roman" w:cs="Times New Roman"/>
          <w:spacing w:val="-3"/>
          <w:w w:val="99"/>
          <w:sz w:val="26"/>
          <w:szCs w:val="26"/>
        </w:rPr>
        <w:t>，緩解疫情所帶</w:t>
      </w:r>
      <w:r w:rsidRPr="00CC569E">
        <w:rPr>
          <w:rFonts w:ascii="Times New Roman" w:eastAsia="標楷體" w:hAnsi="Times New Roman" w:cs="Times New Roman"/>
          <w:sz w:val="26"/>
          <w:szCs w:val="26"/>
        </w:rPr>
        <w:t>來的身心影響。</w:t>
      </w:r>
    </w:p>
    <w:p w:rsidR="00CC569E" w:rsidRPr="00CC569E" w:rsidRDefault="00CC569E" w:rsidP="00CC569E">
      <w:pPr>
        <w:pStyle w:val="afff1"/>
        <w:widowControl w:val="0"/>
        <w:numPr>
          <w:ilvl w:val="0"/>
          <w:numId w:val="34"/>
        </w:numPr>
        <w:tabs>
          <w:tab w:val="left" w:pos="379"/>
        </w:tabs>
        <w:autoSpaceDE w:val="0"/>
        <w:autoSpaceDN w:val="0"/>
        <w:spacing w:after="0" w:line="276" w:lineRule="auto"/>
        <w:ind w:right="0"/>
        <w:contextualSpacing w:val="0"/>
        <w:rPr>
          <w:rFonts w:ascii="Times New Roman" w:eastAsia="標楷體" w:hAnsi="Times New Roman" w:cs="Times New Roman"/>
          <w:b/>
          <w:sz w:val="26"/>
          <w:szCs w:val="26"/>
        </w:rPr>
      </w:pPr>
      <w:r w:rsidRPr="00CC569E">
        <w:rPr>
          <w:rFonts w:ascii="Times New Roman" w:eastAsia="標楷體" w:hAnsi="Times New Roman" w:cs="Times New Roman"/>
          <w:b/>
          <w:sz w:val="26"/>
          <w:szCs w:val="26"/>
        </w:rPr>
        <w:t>倘若學生受嚴重特殊傳染性肺炎疫情影響，而有以下的情形，請轉介輔導資源</w:t>
      </w:r>
    </w:p>
    <w:p w:rsidR="00CC569E" w:rsidRPr="00CC569E" w:rsidRDefault="00CC569E" w:rsidP="00CC569E">
      <w:pPr>
        <w:pStyle w:val="afff1"/>
        <w:widowControl w:val="0"/>
        <w:numPr>
          <w:ilvl w:val="0"/>
          <w:numId w:val="32"/>
        </w:numPr>
        <w:tabs>
          <w:tab w:val="left" w:pos="718"/>
        </w:tabs>
        <w:autoSpaceDE w:val="0"/>
        <w:autoSpaceDN w:val="0"/>
        <w:spacing w:after="0" w:line="276" w:lineRule="auto"/>
        <w:ind w:right="0" w:hanging="361"/>
        <w:contextualSpacing w:val="0"/>
        <w:rPr>
          <w:rFonts w:ascii="Times New Roman" w:eastAsia="標楷體" w:hAnsi="Times New Roman" w:cs="Times New Roman"/>
          <w:sz w:val="26"/>
          <w:szCs w:val="26"/>
        </w:rPr>
      </w:pPr>
      <w:r w:rsidRPr="00CC569E">
        <w:rPr>
          <w:rFonts w:ascii="Times New Roman" w:eastAsia="標楷體" w:hAnsi="Times New Roman" w:cs="Times New Roman"/>
          <w:sz w:val="26"/>
          <w:szCs w:val="26"/>
        </w:rPr>
        <w:t>持續一段時期的過度情緒反應：如無法放鬆、突然感到驚慌、情緒低落等。</w:t>
      </w:r>
    </w:p>
    <w:p w:rsidR="00CC569E" w:rsidRPr="00CC569E" w:rsidRDefault="00CC569E" w:rsidP="00CC569E">
      <w:pPr>
        <w:pStyle w:val="afff1"/>
        <w:widowControl w:val="0"/>
        <w:numPr>
          <w:ilvl w:val="0"/>
          <w:numId w:val="32"/>
        </w:numPr>
        <w:tabs>
          <w:tab w:val="left" w:pos="718"/>
        </w:tabs>
        <w:autoSpaceDE w:val="0"/>
        <w:autoSpaceDN w:val="0"/>
        <w:spacing w:after="0" w:line="276" w:lineRule="auto"/>
        <w:ind w:right="232"/>
        <w:contextualSpacing w:val="0"/>
        <w:rPr>
          <w:rFonts w:ascii="Times New Roman" w:eastAsia="標楷體" w:hAnsi="Times New Roman" w:cs="Times New Roman"/>
          <w:sz w:val="26"/>
          <w:szCs w:val="26"/>
        </w:rPr>
      </w:pPr>
      <w:r w:rsidRPr="00CC569E">
        <w:rPr>
          <w:rFonts w:ascii="Times New Roman" w:eastAsia="標楷體" w:hAnsi="Times New Roman" w:cs="Times New Roman"/>
          <w:spacing w:val="-1"/>
          <w:sz w:val="26"/>
          <w:szCs w:val="26"/>
        </w:rPr>
        <w:t>因情緒而引發的生理不適：如不自覺顫抖、心悸、過度換氣、全身緊繃、失</w:t>
      </w:r>
      <w:r w:rsidRPr="00CC569E">
        <w:rPr>
          <w:rFonts w:ascii="Times New Roman" w:eastAsia="標楷體" w:hAnsi="Times New Roman" w:cs="Times New Roman"/>
          <w:sz w:val="26"/>
          <w:szCs w:val="26"/>
        </w:rPr>
        <w:t>眠、暴食或食慾不佳等。</w:t>
      </w:r>
    </w:p>
    <w:p w:rsidR="00CC569E" w:rsidRPr="00CC569E" w:rsidRDefault="00CC569E" w:rsidP="00CC569E">
      <w:pPr>
        <w:pStyle w:val="afff1"/>
        <w:widowControl w:val="0"/>
        <w:numPr>
          <w:ilvl w:val="0"/>
          <w:numId w:val="32"/>
        </w:numPr>
        <w:tabs>
          <w:tab w:val="left" w:pos="718"/>
        </w:tabs>
        <w:autoSpaceDE w:val="0"/>
        <w:autoSpaceDN w:val="0"/>
        <w:spacing w:after="0" w:line="276" w:lineRule="auto"/>
        <w:ind w:right="232"/>
        <w:contextualSpacing w:val="0"/>
        <w:rPr>
          <w:rFonts w:ascii="Times New Roman" w:eastAsia="標楷體" w:hAnsi="Times New Roman" w:cs="Times New Roman"/>
          <w:sz w:val="26"/>
          <w:szCs w:val="26"/>
        </w:rPr>
      </w:pPr>
      <w:r w:rsidRPr="00CC569E">
        <w:rPr>
          <w:rFonts w:ascii="Times New Roman" w:eastAsia="標楷體" w:hAnsi="Times New Roman" w:cs="Times New Roman"/>
          <w:spacing w:val="-1"/>
          <w:sz w:val="26"/>
          <w:szCs w:val="26"/>
        </w:rPr>
        <w:t>無法執行日常生活活動：無法專心、擔心被傳染而無法上學、不再從事自己</w:t>
      </w:r>
      <w:r w:rsidRPr="00CC569E">
        <w:rPr>
          <w:rFonts w:ascii="Times New Roman" w:eastAsia="標楷體" w:hAnsi="Times New Roman" w:cs="Times New Roman"/>
          <w:sz w:val="26"/>
          <w:szCs w:val="26"/>
        </w:rPr>
        <w:t>的興趣等。</w:t>
      </w:r>
    </w:p>
    <w:p w:rsidR="00CC569E" w:rsidRDefault="00CC569E" w:rsidP="00CC569E">
      <w:pPr>
        <w:widowControl w:val="0"/>
        <w:tabs>
          <w:tab w:val="left" w:pos="718"/>
        </w:tabs>
        <w:autoSpaceDE w:val="0"/>
        <w:autoSpaceDN w:val="0"/>
        <w:spacing w:after="0" w:line="276" w:lineRule="auto"/>
        <w:ind w:right="232"/>
        <w:rPr>
          <w:rFonts w:ascii="Times New Roman" w:eastAsiaTheme="minorEastAsia" w:hAnsi="Times New Roman" w:cs="Times New Roman"/>
          <w:sz w:val="26"/>
          <w:szCs w:val="26"/>
        </w:rPr>
      </w:pPr>
    </w:p>
    <w:p w:rsidR="00CC569E" w:rsidRPr="00CC569E" w:rsidRDefault="00CC569E" w:rsidP="00CC569E">
      <w:pPr>
        <w:widowControl w:val="0"/>
        <w:tabs>
          <w:tab w:val="left" w:pos="718"/>
        </w:tabs>
        <w:autoSpaceDE w:val="0"/>
        <w:autoSpaceDN w:val="0"/>
        <w:spacing w:after="0" w:line="276" w:lineRule="auto"/>
        <w:ind w:right="232"/>
        <w:rPr>
          <w:rFonts w:ascii="Times New Roman" w:eastAsiaTheme="minorEastAsia" w:hAnsi="Times New Roman" w:cs="Times New Roman" w:hint="eastAsia"/>
          <w:sz w:val="26"/>
          <w:szCs w:val="26"/>
        </w:rPr>
      </w:pPr>
    </w:p>
    <w:p w:rsidR="00CC569E" w:rsidRPr="00CC569E" w:rsidRDefault="00CC569E" w:rsidP="00CC569E">
      <w:pPr>
        <w:pStyle w:val="affffc"/>
        <w:spacing w:line="276" w:lineRule="auto"/>
        <w:ind w:right="312"/>
        <w:jc w:val="center"/>
        <w:rPr>
          <w:rFonts w:ascii="Times New Roman" w:eastAsia="標楷體" w:hAnsi="Times New Roman" w:cs="Times New Roman" w:hint="eastAsia"/>
          <w:b/>
          <w:szCs w:val="26"/>
        </w:rPr>
      </w:pPr>
      <w:r w:rsidRPr="00CC569E">
        <w:rPr>
          <w:rFonts w:ascii="Times New Roman" w:eastAsia="標楷體" w:hAnsi="Times New Roman" w:cs="Times New Roman"/>
          <w:b/>
          <w:szCs w:val="26"/>
        </w:rPr>
        <w:t>如果老師有任何疑問或評估學生需要轉介輔導資源，請與輔導室聯絡</w:t>
      </w:r>
      <w:r>
        <w:rPr>
          <w:rFonts w:ascii="Times New Roman" w:eastAsia="標楷體" w:hAnsi="Times New Roman" w:cs="Times New Roman" w:hint="eastAsia"/>
          <w:b/>
          <w:szCs w:val="26"/>
          <w:lang w:eastAsia="zh-TW"/>
        </w:rPr>
        <w:t>!</w:t>
      </w:r>
    </w:p>
    <w:p w:rsidR="00CC569E" w:rsidRPr="00D660DA" w:rsidRDefault="00CC569E" w:rsidP="00CC569E">
      <w:pPr>
        <w:pStyle w:val="affffc"/>
        <w:spacing w:after="0" w:line="360" w:lineRule="auto"/>
        <w:jc w:val="center"/>
        <w:rPr>
          <w:rFonts w:ascii="Times New Roman" w:eastAsiaTheme="minorEastAsia" w:hAnsi="Times New Roman" w:cs="Times New Roman"/>
          <w:b/>
          <w:szCs w:val="24"/>
        </w:rPr>
      </w:pPr>
      <w:r w:rsidRPr="00D660DA">
        <w:rPr>
          <w:rFonts w:ascii="Times New Roman" w:eastAsia="標楷體" w:hAnsi="Times New Roman" w:cs="Times New Roman" w:hint="eastAsia"/>
          <w:b/>
          <w:szCs w:val="24"/>
        </w:rPr>
        <w:t>學校總機</w:t>
      </w:r>
      <w:r w:rsidRPr="00D660DA">
        <w:rPr>
          <w:rFonts w:ascii="Times New Roman" w:eastAsia="標楷體" w:hAnsi="Times New Roman" w:cs="Times New Roman"/>
          <w:b/>
          <w:szCs w:val="24"/>
        </w:rPr>
        <w:t>：</w:t>
      </w:r>
      <w:r w:rsidRPr="00D660DA">
        <w:rPr>
          <w:rFonts w:ascii="Times New Roman" w:eastAsia="標楷體" w:hAnsi="Times New Roman" w:cs="Times New Roman"/>
          <w:b/>
          <w:szCs w:val="24"/>
        </w:rPr>
        <w:t>********</w:t>
      </w:r>
      <w:r w:rsidRPr="00D660DA">
        <w:rPr>
          <w:rFonts w:ascii="Times New Roman" w:eastAsia="標楷體" w:hAnsi="Times New Roman" w:cs="Times New Roman" w:hint="eastAsia"/>
          <w:b/>
          <w:szCs w:val="24"/>
        </w:rPr>
        <w:t>，輔導室分機</w:t>
      </w:r>
      <w:r w:rsidRPr="00D660DA">
        <w:rPr>
          <w:rFonts w:ascii="Times New Roman" w:eastAsia="標楷體" w:hAnsi="Times New Roman" w:cs="Times New Roman"/>
          <w:b/>
          <w:szCs w:val="24"/>
        </w:rPr>
        <w:t>***</w:t>
      </w:r>
      <w:r w:rsidRPr="00D660DA">
        <w:rPr>
          <w:rFonts w:ascii="Times New Roman" w:eastAsia="標楷體" w:hAnsi="Times New Roman" w:cs="Times New Roman"/>
          <w:b/>
          <w:szCs w:val="24"/>
        </w:rPr>
        <w:t>！</w:t>
      </w:r>
      <w:r w:rsidRPr="00D660DA">
        <w:rPr>
          <w:rFonts w:ascii="Times New Roman" w:eastAsia="標楷體" w:hAnsi="Times New Roman" w:cs="Times New Roman" w:hint="eastAsia"/>
          <w:b/>
          <w:szCs w:val="24"/>
          <w:lang w:eastAsia="zh-TW"/>
        </w:rPr>
        <w:t xml:space="preserve">   </w:t>
      </w:r>
      <w:r w:rsidRPr="00D660DA">
        <w:rPr>
          <w:rFonts w:ascii="Times New Roman" w:eastAsia="標楷體" w:hAnsi="Times New Roman" w:cs="Times New Roman"/>
          <w:b/>
          <w:szCs w:val="24"/>
        </w:rPr>
        <w:t>輔導室位置：</w:t>
      </w:r>
    </w:p>
    <w:p w:rsidR="00CC569E" w:rsidRDefault="00CC569E" w:rsidP="00CC569E">
      <w:pPr>
        <w:pStyle w:val="affffc"/>
        <w:spacing w:after="0" w:line="276" w:lineRule="auto"/>
        <w:rPr>
          <w:rFonts w:ascii="Times New Roman" w:eastAsiaTheme="minorEastAsia" w:hAnsi="Times New Roman" w:cs="Times New Roman"/>
          <w:sz w:val="26"/>
          <w:szCs w:val="26"/>
        </w:rPr>
      </w:pPr>
    </w:p>
    <w:p w:rsidR="00CC569E" w:rsidRDefault="00CC569E" w:rsidP="00CC569E">
      <w:pPr>
        <w:pStyle w:val="affffc"/>
        <w:spacing w:after="0" w:line="276" w:lineRule="auto"/>
        <w:rPr>
          <w:rFonts w:ascii="Times New Roman" w:eastAsiaTheme="minorEastAsia" w:hAnsi="Times New Roman" w:cs="Times New Roman"/>
          <w:sz w:val="26"/>
          <w:szCs w:val="26"/>
        </w:rPr>
      </w:pPr>
    </w:p>
    <w:p w:rsidR="00CC569E" w:rsidRPr="00CC569E" w:rsidRDefault="00CC569E" w:rsidP="00CC569E">
      <w:pPr>
        <w:pStyle w:val="affffc"/>
        <w:spacing w:after="0" w:line="276" w:lineRule="auto"/>
        <w:rPr>
          <w:rFonts w:ascii="Times New Roman" w:eastAsiaTheme="minorEastAsia" w:hAnsi="Times New Roman" w:cs="Times New Roman" w:hint="eastAsia"/>
          <w:sz w:val="26"/>
          <w:szCs w:val="26"/>
        </w:rPr>
      </w:pPr>
      <w:bookmarkStart w:id="0" w:name="_GoBack"/>
      <w:bookmarkEnd w:id="0"/>
    </w:p>
    <w:p w:rsidR="00CC569E" w:rsidRPr="00CC569E" w:rsidRDefault="00CC569E" w:rsidP="00CC569E">
      <w:pPr>
        <w:pStyle w:val="affffc"/>
        <w:spacing w:after="0" w:line="276" w:lineRule="auto"/>
        <w:rPr>
          <w:rFonts w:ascii="Times New Roman" w:eastAsia="標楷體" w:hAnsi="Times New Roman" w:cs="Times New Roman"/>
          <w:sz w:val="26"/>
          <w:szCs w:val="26"/>
        </w:rPr>
      </w:pPr>
    </w:p>
    <w:p w:rsidR="001C66AD" w:rsidRPr="00CC569E" w:rsidRDefault="00CC569E" w:rsidP="00CC569E">
      <w:pPr>
        <w:spacing w:after="0" w:line="276" w:lineRule="auto"/>
        <w:ind w:left="117"/>
        <w:jc w:val="right"/>
        <w:rPr>
          <w:rFonts w:ascii="Times New Roman" w:eastAsiaTheme="minorEastAsia" w:hAnsi="Times New Roman" w:cs="Times New Roman" w:hint="eastAsia"/>
          <w:sz w:val="20"/>
          <w:szCs w:val="26"/>
        </w:rPr>
      </w:pPr>
      <w:r w:rsidRPr="00CC569E">
        <w:rPr>
          <w:rFonts w:ascii="Times New Roman" w:eastAsia="標楷體" w:hAnsi="Times New Roman" w:cs="Times New Roman"/>
          <w:sz w:val="20"/>
          <w:szCs w:val="26"/>
        </w:rPr>
        <w:t>以上資料參考自教育部《防疫安心文宣》</w:t>
      </w:r>
    </w:p>
    <w:sectPr w:rsidR="001C66AD" w:rsidRPr="00CC569E" w:rsidSect="00CC569E">
      <w:headerReference w:type="default" r:id="rId10"/>
      <w:pgSz w:w="11906" w:h="16838" w:code="9"/>
      <w:pgMar w:top="1440" w:right="1080" w:bottom="1440" w:left="108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870" w:rsidRDefault="00BD0870" w:rsidP="001C66AD">
      <w:pPr>
        <w:spacing w:after="0" w:line="240" w:lineRule="auto"/>
      </w:pPr>
      <w:r>
        <w:separator/>
      </w:r>
    </w:p>
  </w:endnote>
  <w:endnote w:type="continuationSeparator" w:id="0">
    <w:p w:rsidR="00BD0870" w:rsidRDefault="00BD0870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ono CJK JP Bold">
    <w:altName w:val="Arial"/>
    <w:charset w:val="00"/>
    <w:family w:val="swiss"/>
    <w:pitch w:val="variable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  <w:embedBold r:id="rId1" w:subsetted="1" w:fontKey="{1DDED220-4724-456A-9251-905308D8E3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D63BB96-C2D4-4A7C-95F8-7FA4F0F7DC1C}"/>
    <w:embedBold r:id="rId3" w:fontKey="{7763AF75-4371-450F-B53E-2DB2CCB0BE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0B27C99-7391-471D-B5CA-E451535F129D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fontKey="{2EE2A8AB-DB90-4E52-BF8F-FBDD411CCC19}"/>
    <w:embedBold r:id="rId6" w:fontKey="{083DA560-F77C-47A7-8CFC-00DC05F527B0}"/>
    <w:embedItalic r:id="rId7" w:fontKey="{AA3C8792-B051-41F2-AE32-AB4EF86833A2}"/>
    <w:embedBoldItalic r:id="rId8" w:fontKey="{1CDAC5C0-8D46-490C-A187-D5F2E683772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9" w:subsetted="1" w:fontKey="{24DB09DC-AAE2-48BF-BEA0-13097ED7456C}"/>
    <w:embedBold r:id="rId10" w:subsetted="1" w:fontKey="{785FCF33-6682-46D9-AE74-3D8417E0B84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870" w:rsidRDefault="00BD0870" w:rsidP="001C66AD">
      <w:pPr>
        <w:spacing w:after="0" w:line="240" w:lineRule="auto"/>
      </w:pPr>
      <w:r>
        <w:separator/>
      </w:r>
    </w:p>
  </w:footnote>
  <w:footnote w:type="continuationSeparator" w:id="0">
    <w:p w:rsidR="00BD0870" w:rsidRDefault="00BD0870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944" w:rsidRPr="005D0135" w:rsidRDefault="00691944">
    <w:pPr>
      <w:pStyle w:val="ad"/>
      <w:rPr>
        <w:lang w:eastAsia="zh-TW"/>
      </w:rPr>
    </w:pPr>
    <w:r w:rsidRPr="005D0135">
      <w:rPr>
        <w:rFonts w:hint="eastAsia"/>
        <w:lang w:eastAsia="zh-TW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群組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群組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矩形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矩形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矩形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矩形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矩形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矩形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91944" w:rsidRDefault="00691944" w:rsidP="0069194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eastAsia="Calibri" w:hAnsi="Calibri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zh-TW" w:eastAsia="zh-TW" w:bidi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群組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手繪多邊形​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手繪多邊形​​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手繪多邊形​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手繪多邊形​​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手繪多邊形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手繪多邊形​​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手繪多邊形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手繪多邊形​​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手繪多邊形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手繪多邊形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手繪多邊形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手繪多邊形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手繪多邊形​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手繪多邊形​​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手繪多邊形​​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手繪多邊形​​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手繪多邊形​​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手繪多邊形​​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手繪多邊形​​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手繪多邊形​​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手繪多邊形​​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手繪多邊形​​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手繪多邊形​​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手繪多邊形​​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手繪多邊形​​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手繪多邊形​​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手繪多邊形​​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手繪多邊形​​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手繪多邊形​​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手繪多邊形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手繪多邊形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手繪多邊形​​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手繪多邊形​​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手繪多邊形​​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手繪多邊形​​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手繪多邊形​​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手繪多邊形​​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手繪多邊形​​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手繪多邊形​​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手繪多邊形​​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手繪多邊形​​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手繪多邊形​​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手繪多邊形​​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手繪多邊形​​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手繪多邊形​​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手繪多邊形​​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手繪多邊形​​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手繪多邊形​​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手繪多邊形​​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手繪多邊形​​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手繪多邊形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手繪多邊形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手繪多邊形​​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手繪多邊形​​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手繪多邊形​​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手繪多邊形​​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手繪多邊形​​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手繪多邊形​​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手繪多邊形​​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手繪多邊形​​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手繪多邊形​​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手繪多邊形​​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手繪多邊形​​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手繪多邊形​​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手繪多邊形​​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手繪多邊形​​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手繪多邊形​​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手繪多邊形​​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手繪多邊形​​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手繪多邊形​​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手繪多邊形​​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手繪多邊形​​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手繪多邊形​​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手繪多邊形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手繪多邊形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手繪多邊形​​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手繪多邊形​​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手繪多邊形​​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手繪多邊形​​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手繪多邊形​​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手繪多邊形​​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手繪多邊形​​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手繪多邊形​​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手繪多邊形​​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手繪多邊形​​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手繪多邊形​​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手繪多邊形​​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手繪多邊形​​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手繪多邊形​​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手繪多邊形​​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手繪多邊形​​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手繪多邊形​​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手繪多邊形​​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手繪多邊形​​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手繪多邊形​​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手繪多邊形​​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手繪多邊形​​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手繪多邊形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手繪多邊形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手繪多邊形​​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手繪多邊形​​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手繪多邊形​​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手繪多邊形​​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手繪多邊形​​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手繪多邊形​​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手繪多邊形​​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手繪多邊形​​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手繪多邊形​​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手繪多邊形​​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手繪多邊形​​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手繪多邊形​​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手繪多邊形​​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手繪多邊形​​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手繪多邊形​​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手繪多邊形​​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手繪多邊形​​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手繪多邊形​​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手繪多邊形​​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手繪多邊形​​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手繪多邊形​​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手繪多邊形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手繪多邊形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手繪多邊形​​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手繪多邊形​​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手繪多邊形​​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手繪多邊形​​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手繪多邊形​​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手繪多邊形​​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手繪多邊形​​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手繪多邊形​​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手繪多邊形​​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手繪多邊形​​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手繪多邊形​​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手繪多邊形​​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手繪多邊形​​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手繪多邊形​​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手繪多邊形​​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手繪多邊形​​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手繪多邊形​​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手繪多邊形​​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手繪多邊形​​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手繪多邊形​​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手繪多邊形​​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手繪多邊形​​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手繪多邊形​​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手繪多邊形​​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手繪多邊形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手繪多邊形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手繪多邊形​​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手繪多邊形​​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手繪多邊形​​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手繪多邊形​​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手繪多邊形​​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手繪多邊形​​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手繪多邊形​​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手繪多邊形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手繪多邊形​​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手繪多邊形​​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手繪多邊形​​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4AFDBB0F" id="群組 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">
              <v:group id="群組 1024" o:spid="_x0000_s1027" style="position:absolute;width:4572;height:35623" coordsize="4572,35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<v:rect id="矩形 2088" o:spid="_x0000_s1028" style="position:absolute;top:12700;width:4572;height:22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5TWL0A&#10;AADdAAAADwAAAGRycy9kb3ducmV2LnhtbERPSwrCMBDdC94hjOBOUyuIVKOIIIjgws8BxmRsi82k&#10;NLGttzcLweXj/dfb3laipcaXjhXMpgkIYu1MybmC++0wWYLwAdlg5ZgUfMjDdjMcrDEzruMLtdeQ&#10;ixjCPkMFRQh1JqXXBVn0U1cTR+7pGoshwiaXpsEuhttKpkmykBZLjg0F1rQvSL+ub6sgb0+vuX5f&#10;dMB08bidO3/eoVdqPOp3KxCB+vAX/9xHoyBNlnFufBOf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+5TWL0AAADdAAAADwAAAAAAAAAAAAAAAACYAgAAZHJzL2Rvd25yZXYu&#10;eG1sUEsFBgAAAAAEAAQA9QAAAIIDAAAAAA==&#10;" fillcolor="#e6e6e6 [3208]" stroked="f"/>
                <v:rect id="矩形 2089" o:spid="_x0000_s1029" style="position:absolute;top:1047;width:4572;height:1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EJMcA&#10;AADdAAAADwAAAGRycy9kb3ducmV2LnhtbESPQUvDQBSE70L/w/KE3uzGHjTGbosUWjyU0lZRvD12&#10;X5No9m3Ivqbx33cFocdhZr5hZovBN6qnLtaBDdxPMlDENriaSwPvb6u7HFQUZIdNYDLwSxEW89HN&#10;DAsXzryn/iClShCOBRqoRNpC62gr8hgnoSVO3jF0HiXJrtSuw3OC+0ZPs+xBe6w5LVTY0rIi+3M4&#10;eQPysc0fj9TvNl+fq31tv9dWlt6Y8e3w8gxKaJBr+L/96gxMs/wJ/t6kJ6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SBCTHAAAA3QAAAA8AAAAAAAAAAAAAAAAAmAIAAGRy&#10;cy9kb3ducmV2LnhtbFBLBQYAAAAABAAEAPUAAACMAwAAAAA=&#10;" fillcolor="#f9ad87 [3207]" stroked="f"/>
                <v:rect id="矩形 2090" o:spid="_x0000_s1030" style="position:absolute;width:4572;height:1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Fk8MA&#10;AADdAAAADwAAAGRycy9kb3ducmV2LnhtbERPTWvCMBi+D/YfwjvwNhMLjlmNIqLFyw5+bODtJXnX&#10;ljVvShPb+u+Xw2DHh+d7tRldI3rqQu1Zw2yqQBAbb2suNVwvh9d3ECEiW2w8k4YHBdisn59WmFs/&#10;8In6cyxFCuGQo4YqxjaXMpiKHIapb4kT9+07hzHBrpS2wyGFu0ZmSr1JhzWnhgpb2lVkfs53p2Es&#10;MnX8uhkqtrvTDMNHP99/9lpPXsbtEkSkMf6L/9xHqyFTi7Q/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qFk8MAAADdAAAADwAAAAAAAAAAAAAAAACYAgAAZHJzL2Rv&#10;d25yZXYueG1sUEsFBgAAAAAEAAQA9QAAAIgDAAAAAA==&#10;" fillcolor="#4cbabf [3205]" stroked="f"/>
              </v:group>
              <v:rect id="矩形 2091" o:spid="_x0000_s1031" style="position:absolute;top:93795;width:48244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1sGMMA&#10;AADdAAAADwAAAGRycy9kb3ducmV2LnhtbESP3YrCMBSE7wXfIRzBO03tgrjVVGRhYVnwwp8HOJsc&#10;29LmpDSx7b69EQQvh5n5htntR9uInjpfOVawWiYgiLUzFRcKrpfvxQaED8gGG8ek4J887PPpZIeZ&#10;cQOfqD+HQkQI+wwVlCG0mZRel2TRL11LHL2b6yyGKLtCmg6HCLeNTJNkLS1WHBdKbOmrJF2f71ZB&#10;0f/WH/p+0gHT9d/lOPjjAb1S89l42IIINIZ3+NX+MQrS5HMFzzfxCc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1sGMMAAADdAAAADwAAAAAAAAAAAAAAAACYAgAAZHJzL2Rv&#10;d25yZXYueG1sUEsFBgAAAAAEAAQA9QAAAIgDAAAAAA==&#10;" fillcolor="#e6e6e6 [3208]" stroked="f"/>
              <v:rect id="矩形 2092" o:spid="_x0000_s1032" style="position:absolute;left:31242;top:93795;width:46450;height:6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8AiMcA&#10;AADdAAAADwAAAGRycy9kb3ducmV2LnhtbESPQUvDQBSE74X+h+UJ3tqNOWiN3RYptHgoxVZRvD12&#10;X5No9m3IPtP4791CocdhZr5h5svBN6qnLtaBDdxNM1DENriaSwPvb+vJDFQUZIdNYDLwRxGWi/Fo&#10;joULJ95Tf5BSJQjHAg1UIm2hdbQVeYzT0BIn7xg6j5JkV2rX4SnBfaPzLLvXHmtOCxW2tKrI/hx+&#10;vQH52M0ejtS/br8+1/vafm+srLwxtzfD8xMooUGu4Uv7xRnIs8cczm/SE9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vAIjHAAAA3QAAAA8AAAAAAAAAAAAAAAAAmAIAAGRy&#10;cy9kb3ducmV2LnhtbFBLBQYAAAAABAAEAPUAAACMAwAAAAA=&#10;" fillcolor="#f9ad87 [3207]" stroked="f"/>
              <v:rect id="矩形 2093" o:spid="_x0000_s1033" style="position:absolute;left:33181;top:93795;width:44549;height:6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b5MUA&#10;AADdAAAADwAAAGRycy9kb3ducmV2LnhtbESPT4vCMBTE7wv7HcJb8LYmdnHRahQRV7zswb/g7dE8&#10;22LzUppY67c3Cwseh5n5DTOdd7YSLTW+dKxh0FcgiDNnSs41HPY/nyMQPiAbrByThgd5mM/e36aY&#10;GnfnLbW7kIsIYZ+ihiKEOpXSZwVZ9H1XE0fv4hqLIcoml6bBe4TbSiZKfUuLJceFAmtaFpRddzer&#10;oVsnanM6Z7ReLLcD9L/tcHVste59dIsJiEBdeIX/2xujIVHjL/h7E5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BvkxQAAAN0AAAAPAAAAAAAAAAAAAAAAAJgCAABkcnMv&#10;ZG93bnJldi54bWxQSwUGAAAAAAQABAD1AAAAigMAAAAA&#10;" fillcolor="#4cbabf [3205]" stroked="f">
                <v:textbox>
                  <w:txbxContent>
                    <w:p w:rsidR="00691944" w:rsidRDefault="00691944" w:rsidP="00691944">
                      <w:pPr>
                        <w:pStyle w:val="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eastAsia="Calibri" w:hAnsi="Calibri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  <w:lang w:val="zh-TW" w:eastAsia="zh-TW" w:bidi="zh-TW"/>
                        </w:rPr>
                        <w:t xml:space="preserve"> </w:t>
                      </w:r>
                    </w:p>
                  </w:txbxContent>
                </v:textbox>
              </v:rect>
              <v:group id="群組 3" o:spid="_x0000_s1034" style="position:absolute;left:33181;top:90331;width:44552;height:10123" coordsize="44555,10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<v:shape id="手繪多邊形​ 2112" o:spid="_x0000_s1035" style="position:absolute;left:14490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MdMQA&#10;AADdAAAADwAAAGRycy9kb3ducmV2LnhtbESP0YrCMBRE3xf8h3AFXxZNdVG0GkUF2X0StH7Atbm2&#10;xeamJFHr35sFwcdhZs4wi1VranEn5yvLCoaDBARxbnXFhYJTtutPQfiArLG2TAqe5GG17HwtMNX2&#10;wQe6H0MhIoR9igrKEJpUSp+XZNAPbEMcvYt1BkOUrpDa4SPCTS1HSTKRBiuOCyU2tC0pvx5vRsHt&#10;VFzG28xlu8lmc85/v/c/w2avVK/brucgArXhE363/7SCUTIbw/+b+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RTHTEAAAA3QAAAA8AAAAAAAAAAAAAAAAAmAIAAGRycy9k&#10;b3ducmV2LnhtbFBLBQYAAAAABAAEAPUAAACJAw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2116" o:spid="_x0000_s1036" style="position:absolute;left:18917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4PMQA&#10;AADdAAAADwAAAGRycy9kb3ducmV2LnhtbESPwW7CMBBE75X4B2uRuBWHHBAEDKqKULlVJHzAEm/j&#10;0HgdxW4S+vW4UiWOo5l5o9nuR9uInjpfO1awmCcgiEuna64UXIrj6wqED8gaG8ek4E4e9rvJyxYz&#10;7QY+U5+HSkQI+wwVmBDaTEpfGrLo564ljt6X6yyGKLtK6g6HCLeNTJNkKS3WHBcMtvRuqPzOf6yC&#10;388iHD6G3Fzvhz5Nb21xRn1TajYd3zYgAo3hGf5vn7SCNFkv4e9Nf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3+Dz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 2120" o:spid="_x0000_s1037" style="position:absolute;left:23402;width:1096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3mMUA&#10;AADdAAAADwAAAGRycy9kb3ducmV2LnhtbESP3YrCMBSE7xd8h3AEbxZNVdafahQVZPdK0PoAx+bY&#10;FpuTkkStb79ZWPBymJlvmOW6NbV4kPOVZQXDQQKCOLe64kLBOdv3ZyB8QNZYWyYFL/KwXnU+lphq&#10;++QjPU6hEBHCPkUFZQhNKqXPSzLoB7Yhjt7VOoMhSldI7fAZ4aaWoySZSIMVx4USG9qVlN9Od6Pg&#10;fi6uX7vMZfvJdnvJvz8P42FzUKrXbTcLEIHa8A7/t3+0glEyn8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3eY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2122" o:spid="_x0000_s1038" style="position:absolute;left:25587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J1cEA&#10;AADdAAAADwAAAGRycy9kb3ducmV2LnhtbERPS27CMBDdV+IO1iCxKw5ZoDZgEAKhsqtIOMAQD3Eg&#10;HkexmwROXy8qdfn0/uvtaBvRU+drxwoW8wQEcel0zZWCS3F8/wDhA7LGxjEpeJKH7WbytsZMu4HP&#10;1OehEjGEfYYKTAhtJqUvDVn0c9cSR+7mOoshwq6SusMhhttGpkmylBZrjg0GW9obKh/5j1Xw+i7C&#10;4WvIzfV56NP03hZn1HelZtNxtwIRaAz/4j/3SStIk884N76JT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kydXBAAAA3QAAAA8AAAAAAAAAAAAAAAAAmAIAAGRycy9kb3du&#10;cmV2LnhtbFBLBQYAAAAABAAEAPUAAACG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 2126" o:spid="_x0000_s1039" style="position:absolute;left:30072;width:1096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GccQA&#10;AADdAAAADwAAAGRycy9kb3ducmV2LnhtbESP0YrCMBRE3xf8h3AFXxZNVVa0GkUFcZ8ErR9wba5t&#10;sbkpSdT690ZY2MdhZs4wi1VravEg5yvLCoaDBARxbnXFhYJztutPQfiArLG2TApe5GG17HwtMNX2&#10;yUd6nEIhIoR9igrKEJpUSp+XZNAPbEMcvat1BkOUrpDa4TPCTS1HSTKRBiuOCyU2tC0pv53uRsH9&#10;XFx/tpnLdpPN5pLvvw/jYXNQqtdt13MQgdrwH/5r/2oFo2Q2g8+b+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cRnHEAAAA3QAAAA8AAAAAAAAAAAAAAAAAmAIAAGRycy9k&#10;b3ducmV2LnhtbFBLBQYAAAAABAAEAPUAAACJAw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2128" o:spid="_x0000_s1040" style="position:absolute;left:32315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119sMA&#10;AADdAAAADwAAAGRycy9kb3ducmV2LnhtbERP3WrCMBS+F/YO4Qy8EU3rmEhnWtaCbFfCrA9w1hzb&#10;suakJFHr2y8Xgpcf3/+umMwgruR8b1lBukpAEDdW99wqONX75RaED8gaB8uk4E4eivxltsNM2xv/&#10;0PUYWhFD2GeooAthzKT0TUcG/cqOxJE7W2cwROhaqR3eYrgZ5DpJNtJgz7Ghw5Gqjpq/48UouJza&#10;83tVu3q/Kcvf5mtxeEvHg1Lz1+nzA0SgKTzFD/e3VrBOk7g/volP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119sMAAADdAAAADwAAAAAAAAAAAAAAAACYAgAAZHJzL2Rv&#10;d25yZXYueG1sUEsFBgAAAAAEAAQA9QAAAIgD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 2130" o:spid="_x0000_s1041" style="position:absolute;left:34500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6UsQA&#10;AADdAAAADwAAAGRycy9kb3ducmV2LnhtbESPQWvCQBSE7wX/w/KE3uomOUiJrlIq0t7ExB/wzL5m&#10;Y7NvQ3ZNYn+9KxQ8DjPzDbPeTrYVA/W+cawgXSQgiCunG64VnMr92zsIH5A1to5JwY08bDezlzXm&#10;2o18pKEItYgQ9jkqMCF0uZS+MmTRL1xHHL0f11sMUfa11D2OEW5bmSXJUlpsOC4Y7OjTUPVbXK2C&#10;v0MZdl9jYc633ZBll648or4o9TqfPlYgAk3hGf5vf2sFWZqk8HgTn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1+lL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720" o:spid="_x0000_s1042" style="position:absolute;left:2242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ApFMYA&#10;AADdAAAADwAAAGRycy9kb3ducmV2LnhtbESPQWvCQBSE7wX/w/KE3urGHIqkrqGE1krFQ7Wh10f2&#10;NQnJvg27WxP/vSsIPQ4z8w2zzifTizM531pWsFwkIIgrq1uuFXyf3p9WIHxA1thbJgUX8pBvZg9r&#10;zLQd+YvOx1CLCGGfoYImhCGT0lcNGfQLOxBH79c6gyFKV0vtcIxw08s0SZ6lwZbjQoMDFQ1V3fHP&#10;KBhWn2n58/F26Mx+57ZFUY7bolTqcT69voAINIX/8L290wrSZZLC7U18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ApFM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 1744" o:spid="_x0000_s1043" style="position:absolute;left:5577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Mj8YA&#10;AADdAAAADwAAAGRycy9kb3ducmV2LnhtbESPzWrDMBCE74W+g9hCbo0cB0Jwo4Ri8kdKD3Vrel2s&#10;rW1irYykxM7bR4VCj8PMfMOsNqPpxJWcby0rmE0TEMSV1S3XCr4+d89LED4ga+wsk4IbedisHx9W&#10;mGk78Addi1CLCGGfoYImhD6T0lcNGfRT2xNH78c6gyFKV0vtcIhw08k0SRbSYMtxocGe8oaqc3Ex&#10;CvrlKS2/D9v3s3k7un2el8M+L5WaPI2vLyACjeE//Nc+agXpLJnD75v4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yMj8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 1752" o:spid="_x0000_s1044" style="position:absolute;left:6670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U+8YA&#10;AADdAAAADwAAAGRycy9kb3ducmV2LnhtbESPzWrDMBCE74W+g9hCbo0cE0Jwo4Ri8kdKD3Vrel2s&#10;rW1irYykxM7bR4VCj8PMfMOsNqPpxJWcby0rmE0TEMSV1S3XCr4+d89LED4ga+wsk4IbedisHx9W&#10;mGk78Addi1CLCGGfoYImhD6T0lcNGfRT2xNH78c6gyFKV0vtcIhw08k0SRbSYMtxocGe8oaqc3Ex&#10;CvrlKS2/D9v3s3k7un2el8M+L5WaPI2vLyACjeE//Nc+agXpLJnD75v4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UU+8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 1784" o:spid="_x0000_s1045" style="position:absolute;left:11155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xYMYA&#10;AADdAAAADwAAAGRycy9kb3ducmV2LnhtbESPzWrDMBCE74W+g9hCbo0cQ0Jwo4Ri8kdKD3Vrel2s&#10;rW1irYykxM7bR4VCj8PMfMOsNqPpxJWcby0rmE0TEMSV1S3XCr4+d89LED4ga+wsk4IbedisHx9W&#10;mGk78Addi1CLCGGfoYImhD6T0lcNGfRT2xNH78c6gyFKV0vtcIhw08k0SRbSYMtxocGe8oaqc3Ex&#10;CvrlKS2/D9v3s3k7un2el8M+L5WaPI2vLyACjeE//Nc+agXpLJnD75v4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mxYM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 1792" o:spid="_x0000_s1046" style="position:absolute;left:12247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vF8YA&#10;AADdAAAADwAAAGRycy9kb3ducmV2LnhtbESPT2vCQBTE74LfYXlCb7oxB5HUVUrwHy0etA29PrKv&#10;STD7NuyuJv323YLgcZiZ3zCrzWBacSfnG8sK5rMEBHFpdcOVgq/P3XQJwgdkja1lUvBLHjbr8WiF&#10;mbY9n+l+CZWIEPYZKqhD6DIpfVmTQT+zHXH0fqwzGKJ0ldQO+wg3rUyTZCENNhwXauwor6m8Xm5G&#10;Qbd8T4vvw/Z0NR9Ht8/zot/nhVIvk+HtFUSgITzDj/ZRK0jnyQL+38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svF8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 1808" o:spid="_x0000_s1047" style="position:absolute;left:14490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eKjMYA&#10;AADdAAAADwAAAGRycy9kb3ducmV2LnhtbESPzWrDMBCE74W+g9hCbo0cH5LgRgnF5I+UHurW9LpY&#10;W9vEWhlJiZ23jwqFHoeZ+YZZbUbTiSs531pWMJsmIIgrq1uuFXx97p6XIHxA1thZJgU38rBZPz6s&#10;MNN24A+6FqEWEcI+QwVNCH0mpa8aMuintieO3o91BkOUrpba4RDhppNpksylwZbjQoM95Q1V5+Ji&#10;FPTLU1p+H7bvZ/N2dPs8L4d9Xio1eRpfX0AEGsN/+K991ArSWbKA3zfx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eKjM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16" o:spid="_x0000_s1048" style="position:absolute;left:15582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e/sIA&#10;AADdAAAADwAAAGRycy9kb3ducmV2LnhtbERPz2vCMBS+D/wfwhO8zdQeRDqjSFEnGx50Fq+P5tkW&#10;m5eSZLb775eD4PHj+71cD6YVD3K+saxgNk1AEJdWN1wpuPzs3hcgfEDW2FomBX/kYb0avS0x07bn&#10;Ez3OoRIxhH2GCuoQukxKX9Zk0E9tRxy5m3UGQ4SuktphH8NNK9MkmUuDDceGGjvKayrv51+joFt8&#10;pcX1c3u8m++D2+d50e/zQqnJeNh8gAg0hJf46T5oBeksiXP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B7+wgAAAN0AAAAPAAAAAAAAAAAAAAAAAJgCAABkcnMvZG93&#10;bnJldi54bWxQSwUGAAAAAAQABAD1AAAAhwM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24" o:spid="_x0000_s1049" style="position:absolute;left:16675;top:1092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pP8YA&#10;AADdAAAADwAAAGRycy9kb3ducmV2LnhtbESP0WrCQBRE3wX/YbmCL1I3UdA2zSoSsLSFFtR+wCV7&#10;m4Rk74bdVePfu4WCj8PMnGHy7WA6cSHnG8sK0nkCgri0uuFKwc9p//QMwgdkjZ1lUnAjD9vNeJRj&#10;pu2VD3Q5hkpECPsMFdQh9JmUvqzJoJ/bnjh6v9YZDFG6SmqH1wg3nVwkyUoabDgu1NhTUVPZHs9G&#10;Qbn+uBVf5/3ylH66Qr913z22M6Wmk2H3CiLQEB7h//a7VrBIkxf4exOf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BpP8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832" o:spid="_x0000_s1050" style="position:absolute;left:17825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eEJcMA&#10;AADdAAAADwAAAGRycy9kb3ducmV2LnhtbERPz2vCMBS+D/wfwhO8zbQ9iHRGkaJOHDvMWbw+mmdb&#10;bF5Kktn63y+HwY4f3+/VZjSdeJDzrWUF6TwBQVxZ3XKt4PK9f12C8AFZY2eZFDzJw2Y9eVlhru3A&#10;X/Q4h1rEEPY5KmhC6HMpfdWQQT+3PXHkbtYZDBG6WmqHQww3ncySZCENthwbGuypaKi6n3+Mgn55&#10;ysrr++7zbj6O7lAU5XAoSqVm03H7BiLQGP7Ff+6jVpCladwf38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eEJcMAAADdAAAADwAAAAAAAAAAAAAAAACYAgAAZHJzL2Rv&#10;d25yZXYueG1sUEsFBgAAAAAEAAQA9QAAAIg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56" o:spid="_x0000_s1051" style="position:absolute;left:21160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hvsYA&#10;AADdAAAADwAAAGRycy9kb3ducmV2LnhtbESPzWrDMBCE74W+g9hCbo1sH0pwo4Rg8kdKD01qcl2s&#10;jW1irYykxs7bR4VCj8PMfMPMl6PpxI2cby0rSKcJCOLK6pZrBd+nzesMhA/IGjvLpOBOHpaL56c5&#10;5toO/EW3Y6hFhLDPUUETQp9L6auGDPqp7Ymjd7HOYIjS1VI7HCLcdDJLkjdpsOW40GBPRUPV9fhj&#10;FPSzQ1aed+vPq/nYu21RlMO2KJWavIyrdxCBxvAf/mvvtYIsTVP4fR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shv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64" o:spid="_x0000_s1052" style="position:absolute;left:22252;top:1092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1tk8UA&#10;AADdAAAADwAAAGRycy9kb3ducmV2LnhtbESP0WrCQBRE3wX/YbmFvkjdJEJboqtIwFKFCo1+wCV7&#10;mwSzd8PuqvHvu4Lg4zAzZ5jFajCduJDzrWUF6TQBQVxZ3XKt4HjYvH2C8AFZY2eZFNzIw2o5Hi0w&#10;1/bKv3QpQy0ihH2OCpoQ+lxKXzVk0E9tTxy9P+sMhihdLbXDa4SbTmZJ8i4NthwXGuypaKg6lWej&#10;oPrY3oqf82Z2SHeu0F/dvsfTRKnXl2E9BxFoCM/wo/2tFWRpmsH9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W2TxQAAAN0AAAAPAAAAAAAAAAAAAAAAAJgCAABkcnMv&#10;ZG93bnJldi54bWxQSwUGAAAAAAQABAD1AAAAigM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880" o:spid="_x0000_s1053" style="position:absolute;left:24495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aUsYA&#10;AADdAAAADwAAAGRycy9kb3ducmV2LnhtbESPQWvCQBSE74X+h+UVequbpFAkuoqEVqXSQ9Xg9ZF9&#10;JsHs27C7mvTfd4VCj8PMfMPMl6PpxI2cby0rSCcJCOLK6pZrBcfDx8sUhA/IGjvLpOCHPCwXjw9z&#10;zLUd+Jtu+1CLCGGfo4ImhD6X0lcNGfQT2xNH72ydwRClq6V2OES46WSWJG/SYMtxocGeioaqy/5q&#10;FPTTz6w8bd6/Lma3deuiKId1USr1/DSuZiACjeE//NfeagVZmr7C/U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UaU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96" o:spid="_x0000_s1054" style="position:absolute;left:26737;top:1092;width:1096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CJsYA&#10;AADdAAAADwAAAGRycy9kb3ducmV2LnhtbESPQWvCQBSE74X+h+UVequbhFIkuoqEVqXSQ9Xg9ZF9&#10;JsHs27C7mvTfd4VCj8PMfMPMl6PpxI2cby0rSCcJCOLK6pZrBcfDx8sUhA/IGjvLpOCHPCwXjw9z&#10;zLUd+Jtu+1CLCGGfo4ImhD6X0lcNGfQT2xNH72ydwRClq6V2OES46WSWJG/SYMtxocGeioaqy/5q&#10;FPTTz6w8bd6/Lma3deuiKId1USr1/DSuZiACjeE//NfeagVZmr7C/U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yCJ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913" o:spid="_x0000_s1055" style="position:absolute;left:28980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nvcYA&#10;AADdAAAADwAAAGRycy9kb3ducmV2LnhtbESPQWvCQBSE74X+h+UVequbBFokuoqEVqXSQ9Xg9ZF9&#10;JsHs27C7mvTfd4VCj8PMfMPMl6PpxI2cby0rSCcJCOLK6pZrBcfDx8sUhA/IGjvLpOCHPCwXjw9z&#10;zLUd+Jtu+1CLCGGfo4ImhD6X0lcNGfQT2xNH72ydwRClq6V2OES46WSWJG/SYMtxocGeioaqy/5q&#10;FPTTz6w8bd6/Lma3deuiKId1USr1/DSuZiACjeE//NfeagVZmr7C/U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Anv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21" o:spid="_x0000_s1056" style="position:absolute;left:30072;top:1092;width:1096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5ysYA&#10;AADdAAAADwAAAGRycy9kb3ducmV2LnhtbESPQWvCQBSE70L/w/IKvekmOYikriKhVWnpwbSh10f2&#10;mQSzb8PuatJ/3y0UPA4z8w2z3k6mFzdyvrOsIF0kIIhrqztuFHx9vs5XIHxA1thbJgU/5GG7eZit&#10;Mdd25BPdytCICGGfo4I2hCGX0tctGfQLOxBH72ydwRCla6R2OEa46WWWJEtpsOO40OJARUv1pbwa&#10;BcPqLau+Dy8fF/N+dPuiqMZ9USn19DjtnkEEmsI9/N8+agVZmi7h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K5y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29" o:spid="_x0000_s1057" style="position:absolute;left:31165;top:1092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OC8QA&#10;AADdAAAADwAAAGRycy9kb3ducmV2LnhtbESP0YrCMBRE3xf8h3CFfVk0rcIq1ShScFFhF1b9gEtz&#10;bYvNTUmi1r83guDjMDNnmPmyM424kvO1ZQXpMAFBXFhdc6ngeFgPpiB8QNbYWCYFd/KwXPQ+5php&#10;e+N/uu5DKSKEfYYKqhDaTEpfVGTQD21LHL2TdQZDlK6U2uEtwk0jR0nyLQ3WHBcqbCmvqDjvL0ZB&#10;Mdne89/LenxIdy7XP81fi+cvpT773WoGIlAX3uFXe6MVjNJ0As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zgvEAAAA3QAAAA8AAAAAAAAAAAAAAAAAmAIAAGRycy9k&#10;b3ducmV2LnhtbFBLBQYAAAAABAAEAPUAAACJAw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937" o:spid="_x0000_s1058" style="position:absolute;left:32315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II8MA&#10;AADdAAAADwAAAGRycy9kb3ducmV2LnhtbERPz2vCMBS+D/wfwhO8zbQ9iHRGkaJOHDvMWbw+mmdb&#10;bF5Kktn63y+HwY4f3+/VZjSdeJDzrWUF6TwBQVxZ3XKt4PK9f12C8AFZY2eZFDzJw2Y9eVlhru3A&#10;X/Q4h1rEEPY5KmhC6HMpfdWQQT+3PXHkbtYZDBG6WmqHQww3ncySZCENthwbGuypaKi6n3+Mgn55&#10;ysrr++7zbj6O7lAU5XAoSqVm03H7BiLQGP7Ff+6jVpClaZwb38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GII8MAAADdAAAADwAAAAAAAAAAAAAAAACYAgAAZHJzL2Rv&#10;d25yZXYueG1sUEsFBgAAAAAEAAQA9QAAAIg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53" o:spid="_x0000_s1059" style="position:absolute;left:34500;top:1092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/4sYA&#10;AADdAAAADwAAAGRycy9kb3ducmV2LnhtbESP0WrCQBRE3wX/YbmCL1I3UdA2zSoSsLSFFtR+wCV7&#10;m4Rk74bdVePfu4WCj8PMnGHy7WA6cSHnG8sK0nkCgri0uuFKwc9p//QMwgdkjZ1lUnAjD9vNeJRj&#10;pu2VD3Q5hkpECPsMFdQh9JmUvqzJoJ/bnjh6v9YZDFG6SmqH1wg3nVwkyUoabDgu1NhTUVPZHs9G&#10;Qbn+uBVf5/3ylH66Qr913z22M6Wmk2H3CiLQEB7h//a7VrBI0xf4exOf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n/4s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961" o:spid="_x0000_s1060" style="position:absolute;left:35650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OmMIA&#10;AADdAAAADwAAAGRycy9kb3ducmV2LnhtbERPz2vCMBS+D/wfwhO8zdQeRDqjSFEnGx50Fq+P5tkW&#10;m5eSZLb775eD4PHj+71cD6YVD3K+saxgNk1AEJdWN1wpuPzs3hcgfEDW2FomBX/kYb0avS0x07bn&#10;Ez3OoRIxhH2GCuoQukxKX9Zk0E9tRxy5m3UGQ4SuktphH8NNK9MkmUuDDceGGjvKayrv51+joFt8&#10;pcX1c3u8m++D2+d50e/zQqnJeNh8gAg0hJf46T5oBeksjfv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06YwgAAAN0AAAAPAAAAAAAAAAAAAAAAAJgCAABkcnMvZG93&#10;bnJldi54bWxQSwUGAAAAAAQABAD1AAAAhwM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93" o:spid="_x0000_s1061" style="position:absolute;left:40078;top:1092;width:1142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M5WcUA&#10;AADdAAAADwAAAGRycy9kb3ducmV2LnhtbESP0WrCQBRE3wX/YbmFvkjdJEJboqtIwFKFCo1+wCV7&#10;mwSzd8PuqvHvu4Lg4zAzZ5jFajCduJDzrWUF6TQBQVxZ3XKt4HjYvH2C8AFZY2eZFNzIw2o5Hi0w&#10;1/bKv3QpQy0ihH2OCpoQ+lxKXzVk0E9tTxy9P+sMhihdLbXDa4SbTmZJ8i4NthwXGuypaKg6lWej&#10;oPrY3oqf82Z2SHeu0F/dvsfTRKnXl2E9BxFoCM/wo/2tFWRplsL9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zlZxQAAAN0AAAAPAAAAAAAAAAAAAAAAAJgCAABkcnMv&#10;ZG93bnJldi54bWxQSwUGAAAAAAQABAD1AAAAigM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2009" o:spid="_x0000_s1062" style="position:absolute;left:42320;top:1092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1dMYA&#10;AADdAAAADwAAAGRycy9kb3ducmV2LnhtbESPQWvCQBSE70L/w/IKvenGPRRJXaWE1krFg9rQ6yP7&#10;mgSzb8Pu1qT/visIHoeZ+YZZrkfbiQv50DrWMJ9lIIgrZ1quNXyd3qcLECEiG+wck4Y/CrBePUyW&#10;mBs38IEux1iLBOGQo4Ymxj6XMlQNWQwz1xMn78d5izFJX0vjcUhw20mVZc/SYstpocGeioaq8/HX&#10;augXn6r8/njbn+1u6zdFUQ6botT66XF8fQERaYz38K29NRrUXCm4vk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V1dM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78" o:spid="_x0000_s1063" style="position:absolute;left:37893;top:1092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34cUA&#10;AADdAAAADwAAAGRycy9kb3ducmV2LnhtbESP0YrCMBRE3xf8h3CFfVnWtJWVpRpFBdEnYa0fcG2u&#10;bbG5KUnU7t8bQfBxmJkzzGzRm1bcyPnGsoJ0lIAgLq1uuFJwLDbfvyB8QNbYWiYF/+RhMR98zDDX&#10;9s5/dDuESkQI+xwV1CF0uZS+rMmgH9mOOHpn6wyGKF0ltcN7hJtWZkkykQYbjgs1drSuqbwcrkbB&#10;9Vidf9aFKzaT1epUbr/247TbK/U57JdTEIH68A6/2jutIEuzM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rfh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 1729" o:spid="_x0000_s1064" style="position:absolute;left:3335;top:2299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vlcYA&#10;AADdAAAADwAAAGRycy9kb3ducmV2LnhtbESP0WrCQBRE3wX/YbmFvohukqqU1FVUkPZJMPEDrtlr&#10;Epq9G3ZXTf++Wyj4OMzMGWa1GUwn7uR8a1lBOktAEFdWt1wrOJeH6TsIH5A1dpZJwQ952KzHoxXm&#10;2j74RPci1CJC2OeooAmhz6X0VUMG/cz2xNG7WmcwROlqqR0+Itx0MkuSpTTYclxosKd9Q9V3cTMK&#10;buf6utiXrjwsd7tL9Tk5vqX9UanXl2H7ASLQEJ7h//aXVpCl2Rz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MvlcYAAADdAAAADwAAAAAAAAAAAAAAAACYAgAAZHJz&#10;L2Rvd25yZXYueG1sUEsFBgAAAAAEAAQA9QAAAIsD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 1737" o:spid="_x0000_s1065" style="position:absolute;left:4427;top:2299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gMcQA&#10;AADdAAAADwAAAGRycy9kb3ducmV2LnhtbESPwWrDMBBE74H+g9hCbokcQUJwo4TSUNpbiZ0P2Fpb&#10;y6m1MpZqO/36qFDIcZiZN8zuMLlWDNSHxrOG1TIDQVx503Ct4Vy+LrYgQkQ22HomDVcKcNg/zHaY&#10;Gz/yiYYi1iJBOOSowcbY5VKGypLDsPQdcfK+fO8wJtnX0vQ4JrhrpcqyjXTYcFqw2NGLpeq7+HEa&#10;fj/KeHwbC/t5PQ5KXbryhOai9fxxen4CEWmK9/B/+91oUCu1hr836QnI/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7oDH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761" o:spid="_x0000_s1066" style="position:absolute;left:7762;top:2299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k+RsQA&#10;AADdAAAADwAAAGRycy9kb3ducmV2LnhtbESPwW7CMBBE70j9B2sr9QYOPiCUYlBVVLW3ioQPWOJt&#10;HBqvo9hNQr8eIyFxHM3MG81mN7lWDNSHxrOG5SIDQVx503Ct4Vh+zNcgQkQ22HomDRcKsNs+zTaY&#10;Gz/ygYYi1iJBOOSowcbY5VKGypLDsPAdcfJ+fO8wJtnX0vQ4JrhrpcqylXTYcFqw2NG7peq3+HMa&#10;/r/LuP8cC3u67Aelzl15QHPW+uV5ensFEWmKj/C9/WU0qKVawe1Neg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pPkb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793" o:spid="_x0000_s1067" style="position:absolute;left:12247;top:2299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x4sUA&#10;AADdAAAADwAAAGRycy9kb3ducmV2LnhtbESP0WrCQBRE3wv+w3KFvhTdJFIr0VVUEPsk1PgB1+w1&#10;CWbvht1V0793hUIfh5k5wyxWvWnFnZxvLCtIxwkI4tLqhisFp2I3moHwAVlja5kU/JKH1XLwtsBc&#10;2wf/0P0YKhEh7HNUUIfQ5VL6siaDfmw74uhdrDMYonSV1A4fEW5amSXJVBpsOC7U2NG2pvJ6vBkF&#10;t1N1+dwWrthNN5tzuf84TNLuoNT7sF/PQQTqw3/4r/2tFWRp9gWv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bHi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01" o:spid="_x0000_s1068" style="position:absolute;left:13340;top:2299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Pr8EA&#10;AADdAAAADwAAAGRycy9kb3ducmV2LnhtbERPS2rDMBDdF3oHMYXuGtlalOJGMaGhNLsQuweYWFPL&#10;iTUylmo7OX20KHT5eP91ubheTDSGzrOGfJWBIG686bjV8F1/vryBCBHZYO+ZNFwpQLl5fFhjYfzM&#10;R5qq2IoUwqFADTbGoZAyNJYchpUfiBP340eHMcGxlWbEOYW7Xqose5UOO04NFgf6sNRcql+n4Xao&#10;4+5rruzpupuUOg/1Ec1Z6+enZfsOItIS/8V/7r3RoHKV5qY36Qn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6D6/BAAAA3QAAAA8AAAAAAAAAAAAAAAAAmAIAAGRycy9kb3du&#10;cmV2LnhtbFBLBQYAAAAABAAEAPUAAACG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09" o:spid="_x0000_s1069" style="position:absolute;left:14490;top:2299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KAC8UA&#10;AADdAAAADwAAAGRycy9kb3ducmV2LnhtbESP0WrCQBRE3wv+w3KFvhTdJFKp0VVUEPsk1PgB1+w1&#10;CWbvht1V0793hUIfh5k5wyxWvWnFnZxvLCtIxwkI4tLqhisFp2I3+gLhA7LG1jIp+CUPq+XgbYG5&#10;tg/+ofsxVCJC2OeooA6hy6X0ZU0G/dh2xNG7WGcwROkqqR0+Ity0MkuSqTTYcFyosaNtTeX1eDMK&#10;bqfq8rktXLGbbjbncv9xmKTdQan3Yb+egwjUh//wX/tbK8jSbAav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oAL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25" o:spid="_x0000_s1070" style="position:absolute;left:16675;top:2299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VdMEA&#10;AADdAAAADwAAAGRycy9kb3ducmV2LnhtbERP3WrCMBS+H/gO4Qi7m6kVRKpRRJF5N2z3AGfNsak2&#10;J6XJ2rqnXy4ELz++/81utI3oqfO1YwXzWQKCuHS65krBd3H6WIHwAVlj45gUPMjDbjt522Cm3cAX&#10;6vNQiRjCPkMFJoQ2k9KXhiz6mWuJI3d1ncUQYVdJ3eEQw20j0yRZSos1xwaDLR0Mlff81yr4+yrC&#10;8XPIzc/j2KfprS0uqG9KvU/H/RpEoDG8xE/3WStI54u4P76JT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VlXTBAAAA3QAAAA8AAAAAAAAAAAAAAAAAmAIAAGRycy9kb3du&#10;cmV2LnhtbFBLBQYAAAAABAAEAPUAAACG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33" o:spid="_x0000_s1071" style="position:absolute;left:17825;top:2299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0a0MQA&#10;AADdAAAADwAAAGRycy9kb3ducmV2LnhtbESP0YrCMBRE3xf8h3AFX5Y1rbKyVKOoIPokrPUDrs21&#10;LTY3JYla/94Igo/DzJxhZovONOJGzteWFaTDBARxYXXNpYJjvvn5A+EDssbGMil4kIfFvPc1w0zb&#10;O//T7RBKESHsM1RQhdBmUvqiIoN+aFvi6J2tMxiidKXUDu8Rbho5SpKJNFhzXKiwpXVFxeVwNQqu&#10;x/L8u85dvpmsVqdi+70fp+1eqUG/W05BBOrCJ/xu77SCUTpO4fUmP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tGtDEAAAA3QAAAA8AAAAAAAAAAAAAAAAAmAIAAGRycy9k&#10;b3ducmV2LnhtbFBLBQYAAAAABAAEAPUAAACJAw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41" o:spid="_x0000_s1072" style="position:absolute;left:18917;top:2299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umMQA&#10;AADdAAAADwAAAGRycy9kb3ducmV2LnhtbESPwWrDMBBE74H+g9hCbokcBUJwo4TSUNpbiZ0P2Fpb&#10;y6m1MpZqO/36qFDIcZiZN8zuMLlWDNSHxrOG1TIDQVx503Ct4Vy+LrYgQkQ22HomDVcKcNg/zHaY&#10;Gz/yiYYi1iJBOOSowcbY5VKGypLDsPQdcfK+fO8wJtnX0vQ4JrhrpcqyjXTYcFqw2NGLpeq7+HEa&#10;fj/KeHwbC/t5PQ5KXbryhOai9fxxen4CEWmK9/B/+91oUKu1gr836QnI/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Lrpj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49" o:spid="_x0000_s1073" style="position:absolute;left:20067;top:2299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hPMUA&#10;AADdAAAADwAAAGRycy9kb3ducmV2LnhtbESP0YrCMBRE3wX/IVxhX2RNa1lZqlFUEH0S1voB1+ba&#10;FpubkkTt/r0RFvZxmJkzzGLVm1Y8yPnGsoJ0koAgLq1uuFJwLnaf3yB8QNbYWiYFv+RhtRwOFphr&#10;++QfepxCJSKEfY4K6hC6XEpf1mTQT2xHHL2rdQZDlK6S2uEzwk0rp0kykwYbjgs1drStqbyd7kbB&#10;/Vxdv7aFK3azzeZS7sfHLO2OSn2M+vUcRKA+/If/2getYJpmGbzfx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8yE8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65" o:spid="_x0000_s1074" style="position:absolute;left:22252;top:2299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Td8UA&#10;AADdAAAADwAAAGRycy9kb3ducmV2LnhtbESP0WrCQBRE3wv+w3IF3+rGWEqJriJK0bdi0g+4Zq/Z&#10;aPZuyG6T2K/vFgp9HGbmDLPejrYRPXW+dqxgMU9AEJdO11wp+Czen99A+ICssXFMCh7kYbuZPK0x&#10;027gM/V5qESEsM9QgQmhzaT0pSGLfu5a4uhdXWcxRNlVUnc4RLhtZJokr9JizXHBYEt7Q+U9/7IK&#10;vj+KcDgOubk8Dn2a3trijPqm1Gw67lYgAo3hP/zXPmkF6WL5A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pN3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73" o:spid="_x0000_s1075" style="position:absolute;left:23402;top:2299;width:1096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c08QA&#10;AADdAAAADwAAAGRycy9kb3ducmV2LnhtbESP0YrCMBRE3xf8h3AFXxZNqyjSNYoKsj4JWj/g2lzb&#10;ss1NSaJ2/94Igo/DzJxhFqvONOJOzteWFaSjBARxYXXNpYJzvhvOQfiArLGxTAr+ycNq2ftaYKbt&#10;g490P4VSRAj7DBVUIbSZlL6oyKAf2ZY4elfrDIYoXSm1w0eEm0aOk2QmDdYcFypsaVtR8Xe6GQW3&#10;c3mdbnOX72abzaX4/T5M0vag1KDfrX9ABOrCJ/xu77WCcTqZwutNf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WHNPEAAAA3QAAAA8AAAAAAAAAAAAAAAAAmAIAAGRycy9k&#10;b3ducmV2LnhtbFBLBQYAAAAABAAEAPUAAACJAw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97" o:spid="_x0000_s1076" style="position:absolute;left:26737;top:2299;width:1096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CpMUA&#10;AADdAAAADwAAAGRycy9kb3ducmV2LnhtbESP0YrCMBRE3xf8h3AXfFnWtIpl6RpFBdEnQesH3G2u&#10;bdnmpiRR698bQfBxmJkzzGzRm1ZcyfnGsoJ0lIAgLq1uuFJwKjbfPyB8QNbYWiYFd/KwmA8+Zphr&#10;e+MDXY+hEhHCPkcFdQhdLqUvazLoR7Yjjt7ZOoMhSldJ7fAW4aaV4yTJpMGG40KNHa1rKv+PF6Pg&#10;cqrO03Xhik22Wv2V26/9JO32Sg0/++UviEB9eIdf7Z1WME4nG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IKk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906" o:spid="_x0000_s1077" style="position:absolute;left:27830;top:2299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NAMUA&#10;AADdAAAADwAAAGRycy9kb3ducmV2LnhtbESP0WrCQBRE3wv+w3IF3+rGCG2JriJK0bdi0g+4Zq/Z&#10;aPZuyG6T2K/vFgp9HGbmDLPejrYRPXW+dqxgMU9AEJdO11wp+Czen99A+ICssXFMCh7kYbuZPK0x&#10;027gM/V5qESEsM9QgQmhzaT0pSGLfu5a4uhdXWcxRNlVUnc4RLhtZJokL9JizXHBYEt7Q+U9/7IK&#10;vj+KcDgOubk8Dn2a3trijPqm1Gw67lYgAo3hP/zXPmkF6WL5C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A0A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922" o:spid="_x0000_s1078" style="position:absolute;left:30072;top:2299;width:1096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zTcIA&#10;AADdAAAADwAAAGRycy9kb3ducmV2LnhtbERPzYrCMBC+C/sOYRa8iE2rrEg1igqynoS1PsDYjG2x&#10;mZQk1e7bm8PCHj++//V2MK14kvONZQVZkoIgLq1uuFJwLY7TJQgfkDW2lknBL3nYbj5Ga8y1ffEP&#10;PS+hEjGEfY4K6hC6XEpf1mTQJ7YjjtzdOoMhQldJ7fAVw00rZ2m6kAYbjg01dnSoqXxceqOgv1b3&#10;r0PhiuNiv7+V35PzPOvOSo0/h90KRKAh/Iv/3CetYJbN49z4Jj4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7NNwgAAAN0AAAAPAAAAAAAAAAAAAAAAAJgCAABkcnMvZG93&#10;bnJldi54bWxQSwUGAAAAAAQABAD1AAAAhw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30" o:spid="_x0000_s1079" style="position:absolute;left:31165;top:2299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886cUA&#10;AADdAAAADwAAAGRycy9kb3ducmV2LnhtbESP0WrCQBRE3wv+w3IF3+rGCKWNriJK0bdi0g+4Zq/Z&#10;aPZuyG6T2K/vFgp9HGbmDLPejrYRPXW+dqxgMU9AEJdO11wp+Czen19B+ICssXFMCh7kYbuZPK0x&#10;027gM/V5qESEsM9QgQmhzaT0pSGLfu5a4uhdXWcxRNlVUnc4RLhtZJokL9JizXHBYEt7Q+U9/7IK&#10;vj+KcDgOubk8Dn2a3trijPqm1Gw67lYgAo3hP/zXPmkF6WL5B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zzp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946" o:spid="_x0000_s1080" style="position:absolute;left:33407;top:2299;width:1096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MNsIA&#10;AADdAAAADwAAAGRycy9kb3ducmV2LnhtbERPzYrCMBC+L/gOYQQvi6Z1VaQaRQXZPQlaH2BsxrbY&#10;TEoStb69OSx4/Pj+l+vONOJBzteWFaSjBARxYXXNpYJzvh/OQfiArLGxTApe5GG96n0tMdP2yUd6&#10;nEIpYgj7DBVUIbSZlL6oyKAf2ZY4clfrDIYIXSm1w2cMN40cJ8lMGqw5NlTY0q6i4na6GwX3c3md&#10;7nKX72fb7aX4/T78pO1BqUG/2yxABOrCR/zv/tMKxukk7o9v4hO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8w2wgAAAN0AAAAPAAAAAAAAAAAAAAAAAJgCAABkcnMvZG93&#10;bnJldi54bWxQSwUGAAAAAAQABAD1AAAAhw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62" o:spid="_x0000_s1081" style="position:absolute;left:35650;top:2299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tprcUA&#10;AADdAAAADwAAAGRycy9kb3ducmV2LnhtbESP0YrCMBRE3xf8h3AFXxZNq7si1SgqiPskrPUDrs21&#10;LTY3JYla/94IC/s4zMwZZrHqTCPu5HxtWUE6SkAQF1bXXCo45bvhDIQPyBoby6TgSR5Wy97HAjNt&#10;H/xL92MoRYSwz1BBFUKbSemLigz6kW2Jo3exzmCI0pVSO3xEuGnkOEmm0mDNcaHClrYVFdfjzSi4&#10;ncrL9zZ3+W662ZyL/edhkrYHpQb9bj0HEagL/+G/9o9WME6/Uni/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2mt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78" o:spid="_x0000_s1082" style="position:absolute;left:37893;top:2299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n32sYA&#10;AADdAAAADwAAAGRycy9kb3ducmV2LnhtbESP0WrCQBRE3wX/YbmFvohukqqU1FVUkPZJMPEDrtlr&#10;Epq9G3ZXTf++Wyj4OMzMGWa1GUwn7uR8a1lBOktAEFdWt1wrOJeH6TsIH5A1dpZJwQ952KzHoxXm&#10;2j74RPci1CJC2OeooAmhz6X0VUMG/cz2xNG7WmcwROlqqR0+Itx0MkuSpTTYclxosKd9Q9V3cTMK&#10;buf6utiXrjwsd7tL9Tk5vqX9UanXl2H7ASLQEJ7h//aXVpCl8wz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n32sYAAADdAAAADwAAAAAAAAAAAAAAAACYAgAAZHJz&#10;L2Rvd25yZXYueG1sUEsFBgAAAAAEAAQA9QAAAIsD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86" o:spid="_x0000_s1083" style="position:absolute;left:38985;top:2299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SQcUA&#10;AADdAAAADwAAAGRycy9kb3ducmV2LnhtbESP0YrCMBRE34X9h3AX9kU0ra4i1SirIOuToPUDrs21&#10;LTY3JYla/94sCPs4zMwZZrHqTCPu5HxtWUE6TEAQF1bXXCo45dvBDIQPyBoby6TgSR5Wy4/eAjNt&#10;H3yg+zGUIkLYZ6igCqHNpPRFRQb90LbE0btYZzBE6UqpHT4i3DRylCRTabDmuFBhS5uKiuvxZhTc&#10;TuVlssldvp2u1+fit78fp+1eqa/P7mcOIlAX/sPv9k4rGKXfY/h7E5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VJB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2002" o:spid="_x0000_s1084" style="position:absolute;left:41228;top:2299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zKNcUA&#10;AADdAAAADwAAAGRycy9kb3ducmV2LnhtbESP3YrCMBSE74V9h3AW9kY0rX9I1yirIHolaH2AY3Ns&#10;yzYnJYnaffuNIHg5zMw3zGLVmUbcyfnasoJ0mIAgLqyuuVRwzreDOQgfkDU2lknBH3lYLT96C8y0&#10;ffCR7qdQighhn6GCKoQ2k9IXFRn0Q9sSR+9qncEQpSuldviIcNPIUZLMpMGa40KFLW0qKn5PN6Pg&#10;di6v003u8u1svb4Uu/5hnLYHpb4+u59vEIG68A6/2nutYJROJvB8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Mo1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 1730" o:spid="_x0000_s1085" style="position:absolute;left:3335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vrsUA&#10;AADdAAAADwAAAGRycy9kb3ducmV2LnhtbESP0YrCMBRE3wX/IdwFX0TTuipL1ygqyPokaP2Aa3Nt&#10;yzY3JYla/36zIPg4zMwZZrHqTCPu5HxtWUE6TkAQF1bXXCo457vRFwgfkDU2lknBkzyslv3eAjNt&#10;H3yk+ymUIkLYZ6igCqHNpPRFRQb92LbE0btaZzBE6UqpHT4i3DRykiRzabDmuFBhS9uKit/TzSi4&#10;ncvrbJu7fDffbC7Fz/DwmbYHpQYf3fobRKAuvMOv9l4rmKTTGfy/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G+u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 1738" o:spid="_x0000_s1086" style="position:absolute;left:4427;top:3391;width:1143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b5sUA&#10;AADdAAAADwAAAGRycy9kb3ducmV2LnhtbESPzWrDMBCE74W8g9hAb40cU0JxooQQE9pbid0H2Fob&#10;y4m1Mpbqnz59VSj0OMzMN8zuMNlWDNT7xrGC9SoBQVw53XCt4KM8P72A8AFZY+uYFMzk4bBfPOww&#10;027kCw1FqEWEsM9QgQmhy6T0lSGLfuU64uhdXW8xRNnXUvc4RrhtZZokG2mx4bhgsKOToepefFkF&#10;3+9lyF/HwnzO+ZCmt668oL4p9bicjlsQgabwH/5rv2kF6fp5A7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tvm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770" o:spid="_x0000_s1087" style="position:absolute;left:8912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5UQsYA&#10;AADdAAAADwAAAGRycy9kb3ducmV2LnhtbESP3WrCQBSE74W+w3IKvZG6iX8t0VWqIPVK0PgAp9lj&#10;EsyeDburxrfvCoKXw8x8w8yXnWnElZyvLStIBwkI4sLqmksFx3zz+Q3CB2SNjWVScCcPy8Vbb46Z&#10;tjfe0/UQShEh7DNUUIXQZlL6oiKDfmBb4uidrDMYonSl1A5vEW4aOUySqTRYc1yosKV1RcX5cDEK&#10;LsfyNFnnLt9MV6u/4re/G6XtTqmP9+5nBiJQF17hZ3urFQzT8Rc83s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5UQsYAAADdAAAADwAAAAAAAAAAAAAAAACYAgAAZHJz&#10;L2Rvd25yZXYueG1sUEsFBgAAAAAEAAQA9QAAAIsD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794" o:spid="_x0000_s1088" style="position:absolute;left:12247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AMMIA&#10;AADdAAAADwAAAGRycy9kb3ducmV2LnhtbERPzYrCMBC+L/gOYQQvi6Z1VaQaRQXZPQlaH2BsxrbY&#10;TEoStb69OSx4/Pj+l+vONOJBzteWFaSjBARxYXXNpYJzvh/OQfiArLGxTApe5GG96n0tMdP2yUd6&#10;nEIpYgj7DBVUIbSZlL6oyKAf2ZY4clfrDIYIXSm1w2cMN40cJ8lMGqw5NlTY0q6i4na6GwX3c3md&#10;7nKX72fb7aX4/T78pO1BqUG/2yxABOrCR/zv/tMKxukkzo1v4hO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cAwwgAAAN0AAAAPAAAAAAAAAAAAAAAAAJgCAABkcnMvZG93&#10;bnJldi54bWxQSwUGAAAAAAQABAD1AAAAhw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02" o:spid="_x0000_s1089" style="position:absolute;left:13340;top:3391;width:1143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lPlMUA&#10;AADdAAAADwAAAGRycy9kb3ducmV2LnhtbESP0WrCQBRE3wv+w3IF3+rGIKWNriJK0bdi0g+4Zq/Z&#10;aPZuyG6T2K/vFgp9HGbmDLPejrYRPXW+dqxgMU9AEJdO11wp+Czen19B+ICssXFMCh7kYbuZPK0x&#10;027gM/V5qESEsM9QgQmhzaT0pSGLfu5a4uhdXWcxRNlVUnc4RLhtZJokL9JizXHBYEt7Q+U9/7IK&#10;vj+KcDgOubk8Dn2a3trijPqm1Gw67lYgAo3hP/zXPmkF6WL5B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U+U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10" o:spid="_x0000_s1090" style="position:absolute;left:14490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5a68EA&#10;AADdAAAADwAAAGRycy9kb3ducmV2LnhtbERPzYrCMBC+L/gOYQQvi6ZVFKlGUUHck6D1AcZmbIvN&#10;pCRR69tvDoLHj+9/ue5MI57kfG1ZQTpKQBAXVtdcKrjk++EchA/IGhvLpOBNHtar3s8SM21ffKLn&#10;OZQihrDPUEEVQptJ6YuKDPqRbYkjd7POYIjQlVI7fMVw08hxksykwZpjQ4Ut7Soq7ueHUfC4lLfp&#10;Lnf5frbdXovD73GStkelBv1uswARqAtf8cf9pxWM02ncH9/E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+WuvBAAAA3QAAAA8AAAAAAAAAAAAAAAAAmAIAAGRycy9kb3du&#10;cmV2LnhtbFBLBQYAAAAABAAEAPUAAACGAw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34" o:spid="_x0000_s1091" style="position:absolute;left:17825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/cMQA&#10;AADdAAAADwAAAGRycy9kb3ducmV2LnhtbESP0YrCMBRE3xf8h3CFfVnWtIqyVKOoIPokaP2Aa3Nt&#10;i81NSaJ2/94Igo/DzJxhZovONOJOzteWFaSDBARxYXXNpYJTvvn9A+EDssbGMin4Jw+Lee9rhpm2&#10;Dz7Q/RhKESHsM1RQhdBmUvqiIoN+YFvi6F2sMxiidKXUDh8Rbho5TJKJNFhzXKiwpXVFxfV4Mwpu&#10;p/IyXucu30xWq3Ox/dmP0nav1He/W05BBOrCJ/xu77SCYTpO4fUmP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y/3DEAAAA3QAAAA8AAAAAAAAAAAAAAAAAmAIAAGRycy9k&#10;b3ducmV2LnhtbFBLBQYAAAAABAAEAPUAAACJAw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42" o:spid="_x0000_s1092" style="position:absolute;left:18917;top:3391;width:1143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LOMQA&#10;AADdAAAADwAAAGRycy9kb3ducmV2LnhtbESPwWrDMBBE74H+g9hCbokcQUJwo4TSUNpbiZ0P2Fpb&#10;y6m1MpZqO/36qFDIcZiZN8zuMLlWDNSHxrOG1TIDQVx503Ct4Vy+LrYgQkQ22HomDVcKcNg/zHaY&#10;Gz/yiYYi1iJBOOSowcbY5VKGypLDsPQdcfK+fO8wJtnX0vQ4JrhrpcqyjXTYcFqw2NGLpeq7+HEa&#10;fj/KeHwbC/t5PQ5KXbryhOai9fxxen4CEWmK9/B/+91oUKu1gr836QnI/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USzj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50" o:spid="_x0000_s1093" style="position:absolute;left:20067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zEnMQA&#10;AADdAAAADwAAAGRycy9kb3ducmV2LnhtbESP0YrCMBRE3xf8h3AFXxZNqyjSNYoKsj4JWj/g2lzb&#10;ss1NSaJ2/94Igo/DzJxhFqvONOJOzteWFaSjBARxYXXNpYJzvhvOQfiArLGxTAr+ycNq2ftaYKbt&#10;g490P4VSRAj7DBVUIbSZlL6oyKAf2ZY4elfrDIYoXSm1w0eEm0aOk2QmDdYcFypsaVtR8Xe6GQW3&#10;c3mdbnOX72abzaX4/T5M0vag1KDfrX9ABOrCJ/xu77WCcTqdwOtNf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sxJzEAAAA3QAAAA8AAAAAAAAAAAAAAAAAmAIAAGRycy9k&#10;b3ducmV2LnhtbFBLBQYAAAAABAAEAPUAAACJAw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66" o:spid="_x0000_s1094" style="position:absolute;left:22252;top:3391;width:1143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218UA&#10;AADdAAAADwAAAGRycy9kb3ducmV2LnhtbESP0WrCQBRE3wv+w3IF3+rGYEuJriJK0bdi0g+4Zq/Z&#10;aPZuyG6T2K/vFgp9HGbmDLPejrYRPXW+dqxgMU9AEJdO11wp+Czen99A+ICssXFMCh7kYbuZPK0x&#10;027gM/V5qESEsM9QgQmhzaT0pSGLfu5a4uhdXWcxRNlVUnc4RLhtZJokr9JizXHBYEt7Q+U9/7IK&#10;vj+KcDgOubk8Dn2a3trijPqm1Gw67lYgAo3hP/zXPmkF6eJlCb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XbX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74" o:spid="_x0000_s1095" style="position:absolute;left:23402;top:3391;width:1096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5c8UA&#10;AADdAAAADwAAAGRycy9kb3ducmV2LnhtbESP0YrCMBRE3xf8h3CFfVnWtEplqUZRQfRJ0PoB1+ba&#10;FpubkkTt/r1ZWPBxmJkzzHzZm1Y8yPnGsoJ0lIAgLq1uuFJwLrbfPyB8QNbYWiYFv+RhuRh8zDHX&#10;9slHepxCJSKEfY4K6hC6XEpf1mTQj2xHHL2rdQZDlK6S2uEzwk0rx0kylQYbjgs1drSpqbyd7kbB&#10;/Vxds03hiu10vb6Uu6/DJO0OSn0O+9UMRKA+vMP/7b1WME6zDP7e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flz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82" o:spid="_x0000_s1096" style="position:absolute;left:24495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tnBMUA&#10;AADdAAAADwAAAGRycy9kb3ducmV2LnhtbESP0YrCMBRE3wX/IdyFfZE1rWJZukZRQfRJ0PoBd5tr&#10;W7a5KUnU7t8bQfBxmJkzzHzZm1bcyPnGsoJ0nIAgLq1uuFJwLrZf3yB8QNbYWiYF/+RhuRgO5phr&#10;e+cj3U6hEhHCPkcFdQhdLqUvazLox7Yjjt7FOoMhSldJ7fAe4aaVkyTJpMGG40KNHW1qKv9OV6Pg&#10;eq4us03him22Xv+Wu9FhmnYHpT4/+tUPiEB9eIdf7b1WMElnG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W2cE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907" o:spid="_x0000_s1097" style="position:absolute;left:27830;top:3391;width:1143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ooMUA&#10;AADdAAAADwAAAGRycy9kb3ducmV2LnhtbESP0WrCQBRE3wv+w3IF3+rGgG2JriJK0bdi0g+4Zq/Z&#10;aPZuyG6T2K/vFgp9HGbmDLPejrYRPXW+dqxgMU9AEJdO11wp+Czen99A+ICssXFMCh7kYbuZPK0x&#10;027gM/V5qESEsM9QgQmhzaT0pSGLfu5a4uhdXWcxRNlVUnc4RLhtZJokL9JizXHBYEt7Q+U9/7IK&#10;vj+KcDgOubk8Dn2a3trijPqm1Gw67lYgAo3hP/zXPmkF6WL5C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+ig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915" o:spid="_x0000_s1098" style="position:absolute;left:28980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hW7cEA&#10;AADdAAAADwAAAGRycy9kb3ducmV2LnhtbERPzYrCMBC+L/gOYQQvi6ZVFKlGUUHck6D1AcZmbIvN&#10;pCRR69tvDoLHj+9/ue5MI57kfG1ZQTpKQBAXVtdcKrjk++EchA/IGhvLpOBNHtar3s8SM21ffKLn&#10;OZQihrDPUEEVQptJ6YuKDPqRbYkjd7POYIjQlVI7fMVw08hxksykwZpjQ4Ut7Soq7ueHUfC4lLfp&#10;Lnf5frbdXovD73GStkelBv1uswARqAtf8cf9pxWM02mcG9/E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IVu3BAAAA3QAAAA8AAAAAAAAAAAAAAAAAmAIAAGRycy9kb3du&#10;cmV2LnhtbFBLBQYAAAAABAAEAPUAAACGAw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23" o:spid="_x0000_s1099" style="position:absolute;left:30072;top:3391;width:1096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zdsUA&#10;AADdAAAADwAAAGRycy9kb3ducmV2LnhtbESP0YrCMBRE3xf8h3AFXxZN66JoNYoKsvskaP2Aa3Nt&#10;i81NSaLWvzcLC/s4zMwZZrnuTCMe5HxtWUE6SkAQF1bXXCo45/vhDIQPyBoby6TgRR7Wq97HEjNt&#10;n3ykxymUIkLYZ6igCqHNpPRFRQb9yLbE0btaZzBE6UqpHT4j3DRynCRTabDmuFBhS7uKitvpbhTc&#10;z+V1sstdvp9ut5fi+/PwlbYHpQb9brMAEagL/+G/9o9WME4nc/h9E5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PN2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39" o:spid="_x0000_s1100" style="position:absolute;left:32315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KQVsEA&#10;AADdAAAADwAAAGRycy9kb3ducmV2LnhtbERPzYrCMBC+L/gOYYS9LJrWxSLVKCqIexK0PsDYjG2x&#10;mZQkavftzUHw+PH9L1a9acWDnG8sK0jHCQji0uqGKwXnYjeagfABWWNrmRT8k4fVcvC1wFzbJx/p&#10;cQqViCHsc1RQh9DlUvqyJoN+bDviyF2tMxgidJXUDp8x3LRykiSZNNhwbKixo21N5e10Nwru5+o6&#10;3Rau2GWbzaXc/xx+0+6g1PewX89BBOrDR/x2/2kFkzSL++Ob+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SkFbBAAAA3QAAAA8AAAAAAAAAAAAAAAAAmAIAAGRycy9kb3du&#10;cmV2LnhtbFBLBQYAAAAABAAEAPUAAACGAw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55" o:spid="_x0000_s1101" style="position:absolute;left:34500;top:3391;width:1143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f8sQA&#10;AADdAAAADwAAAGRycy9kb3ducmV2LnhtbESPQWvCQBSE7wX/w/IEb3WTHKREVxFF2lsx6Q94Zp/Z&#10;aPZtyG6T6K/vFgo9DjPzDbPZTbYVA/W+cawgXSYgiCunG64VfJWn1zcQPiBrbB2Tggd52G1nLxvM&#10;tRv5TEMRahEh7HNUYELocil9ZciiX7qOOHpX11sMUfa11D2OEW5bmSXJSlpsOC4Y7OhgqLoX31bB&#10;87MMx/exMJfHcciyW1eeUd+UWsyn/RpEoCn8h//aH1pBlq5S+H0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qH/L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971" o:spid="_x0000_s1102" style="position:absolute;left:36742;top:3391;width:1143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BhcQA&#10;AADdAAAADwAAAGRycy9kb3ducmV2LnhtbESPwW7CMBBE70j9B2sr9QYOPiCUYlBVVLW3ioQPWOJt&#10;HBqvo9hNQr8eIyFxHM3MG81mN7lWDNSHxrOG5SIDQVx503Ct4Vh+zNcgQkQ22HomDRcKsNs+zTaY&#10;Gz/ygYYi1iJBOOSowcbY5VKGypLDsPAdcfJ+fO8wJtnX0vQ4JrhrpcqylXTYcFqw2NG7peq3+HMa&#10;/r/LuP8cC3u67Aelzl15QHPW+uV5ensFEWmKj/C9/WU0qOVKwe1Neg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4gYX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979" o:spid="_x0000_s1103" style="position:absolute;left:37893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AOIcUA&#10;AADdAAAADwAAAGRycy9kb3ducmV2LnhtbESP0YrCMBRE3xf8h3AXfFnWtIpl6RpFBdEnQesH3G2u&#10;bdnmpiRR698bQfBxmJkzzGzRm1ZcyfnGsoJ0lIAgLq1uuFJwKjbfPyB8QNbYWiYFd/KwmA8+Zphr&#10;e+MDXY+hEhHCPkcFdQhdLqUvazLoR7Yjjt7ZOoMhSldJ7fAW4aaV4yTJpMGG40KNHa1rKv+PF6Pg&#10;cqrO03Xhik22Wv2V26/9JO32Sg0/++UviEB9eIdf7Z1WME6zC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A4h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95" o:spid="_x0000_s1104" style="position:absolute;left:40078;top:3391;width:1142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28asUA&#10;AADdAAAADwAAAGRycy9kb3ducmV2LnhtbESPzWrDMBCE74W8g9hAb40cU0JxooQQE9pbid0H2Fob&#10;y4m1Mpbqnz59VSj0OMzMN8zuMNlWDNT7xrGC9SoBQVw53XCt4KM8P72A8AFZY+uYFMzk4bBfPOww&#10;027kCw1FqEWEsM9QgQmhy6T0lSGLfuU64uhdXW8xRNnXUvc4RrhtZZokG2mx4bhgsKOToepefFkF&#10;3+9lyF/HwnzO+ZCmt668oL4p9bicjlsQgabwH/5rv2kF6XrzDL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bxq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2011" o:spid="_x0000_s1105" style="position:absolute;left:42320;top:3391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UzzsUA&#10;AADdAAAADwAAAGRycy9kb3ducmV2LnhtbESP0YrCMBRE3wX/IdyFfZE1rWJZukZRQfRJ0PoBd5tr&#10;W7a5KUnU7t8bQfBxmJkzzHzZm1bcyPnGsoJ0nIAgLq1uuFJwLrZf3yB8QNbYWiYF/+RhuRgO5phr&#10;e+cj3U6hEhHCPkcFdQhdLqUvazLox7Yjjt7FOoMhSldJ7fAe4aaVkyTJpMGG40KNHW1qKv9OV6Pg&#10;eq4us03him22Xv+Wu9FhmnYHpT4/+tUPiEB9eIdf7b1WMEmzG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TPO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2019" o:spid="_x0000_s1106" style="position:absolute;left:43413;top:3391;width:1142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HhsQA&#10;AADdAAAADwAAAGRycy9kb3ducmV2LnhtbESPQWvCQBSE70L/w/IKvenGHIKkriKVYm/FxB/wzL5m&#10;o9m3Ibsmsb++WxA8DjPzDbPeTrYVA/W+caxguUhAEFdON1wrOJWf8xUIH5A1to5JwZ08bDcvszXm&#10;2o18pKEItYgQ9jkqMCF0uZS+MmTRL1xHHL0f11sMUfa11D2OEW5bmSZJJi02HBcMdvRhqLoWN6vg&#10;97sM+8NYmPN9P6TppSuPqC9Kvb1Ou3cQgabwDD/aX1pBuswy+H8Tn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Dh4b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707" o:spid="_x0000_s1107" style="position:absolute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vLMcA&#10;AADdAAAADwAAAGRycy9kb3ducmV2LnhtbESPT2vCQBTE74V+h+UVvNWNOVhJXaWE+gelh9oGr4/s&#10;Mwlm34bd1cRv3xUKHoeZ+Q0zXw6mFVdyvrGsYDJOQBCXVjdcKfj9Wb3OQPiArLG1TApu5GG5eH6a&#10;Y6Ztz990PYRKRAj7DBXUIXSZlL6syaAf2444eifrDIYoXSW1wz7CTSvTJJlKgw3HhRo7ymsqz4eL&#10;UdDNdmlx3Hx+nc1+69Z5XvTrvFBq9DJ8vIMINIRH+L+91QrSyfQN7m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YbyzHAAAA3QAAAA8AAAAAAAAAAAAAAAAAmAIAAGRy&#10;cy9kb3ducmV2LnhtbFBLBQYAAAAABAAEAPUAAACMAw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 1731" o:spid="_x0000_s1108" style="position:absolute;left:3335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f7XsMA&#10;AADdAAAADwAAAGRycy9kb3ducmV2LnhtbERPz2vCMBS+C/sfwhvspqk9iFSjSHFONjysWrw+mmdb&#10;bF5Kktnuv18Owo4f3+/1djSdeJDzrWUF81kCgriyuuVaweX8Pl2C8AFZY2eZFPySh+3mZbLGTNuB&#10;v+lRhFrEEPYZKmhC6DMpfdWQQT+zPXHkbtYZDBG6WmqHQww3nUyTZCENthwbGuwpb6i6Fz9GQb/8&#10;TMvrx/50N19Hd8jzcjjkpVJvr+NuBSLQGP7FT/dRK0jnizg3vo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f7XsMAAADdAAAADwAAAAAAAAAAAAAAAACYAgAAZHJzL2Rv&#10;d25yZXYueG1sUEsFBgAAAAAEAAQA9QAAAIg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 1755" o:spid="_x0000_s1109" style="position:absolute;left:6670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excYA&#10;AADdAAAADwAAAGRycy9kb3ducmV2LnhtbESPQWvCQBSE74X+h+UJvdWNOYhGV5HQWmnxUGvw+sg+&#10;k2D2bdjdmvTfdwXB4zAz3zDL9WBacSXnG8sKJuMEBHFpdcOVguPP++sMhA/IGlvLpOCPPKxXz09L&#10;zLTt+Zuuh1CJCGGfoYI6hC6T0pc1GfRj2xFH72ydwRClq6R22Ee4aWWaJFNpsOG4UGNHeU3l5fBr&#10;FHSzz7Q4fbztL+Zr57Z5XvTbvFDqZTRsFiACDeERvrd3WkE6mc7h9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tex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779" o:spid="_x0000_s1110" style="position:absolute;left:10005;top:4483;width:1142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z38EA&#10;AADdAAAADwAAAGRycy9kb3ducmV2LnhtbERPzYrCMBC+C75DGMGLrGkVVukaRQqKCiuo+wBDM9sW&#10;m0lJota3NwfB48f3v1h1phF3cr62rCAdJyCIC6trLhX8XTZfcxA+IGtsLJOCJ3lYLfu9BWbaPvhE&#10;93MoRQxhn6GCKoQ2k9IXFRn0Y9sSR+7fOoMhQldK7fARw00jJ0nyLQ3WHBsqbCmvqLieb0ZBMds/&#10;89/bZnpJDy7X2+bY4nWk1HDQrX9ABOrCR/x277SCSTqL++Ob+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cs9/BAAAA3QAAAA8AAAAAAAAAAAAAAAAAmAIAAGRycy9kb3du&#10;cmV2LnhtbFBLBQYAAAAABAAEAPUAAACGAw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787" o:spid="_x0000_s1111" style="position:absolute;left:11155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TEHsYA&#10;AADdAAAADwAAAGRycy9kb3ducmV2LnhtbESPQWvCQBSE74X+h+UVequb5NBKdBUJrUqlh6rB6yP7&#10;TILZt2F3Nem/7wqFHoeZ+YaZL0fTiRs531pWkE4SEMSV1S3XCo6Hj5cpCB+QNXaWScEPeVguHh/m&#10;mGs78Dfd9qEWEcI+RwVNCH0upa8aMugntieO3tk6gyFKV0vtcIhw08ksSV6lwZbjQoM9FQ1Vl/3V&#10;KOinn1l52rx/Xcxu69ZFUQ7rolTq+WlczUAEGsN/+K+91Qqy9C2F+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TEH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795" o:spid="_x0000_s1112" style="position:absolute;left:12247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aacYA&#10;AADdAAAADwAAAGRycy9kb3ducmV2LnhtbESPQWvCQBSE70L/w/IK3nRjDlaiq0hQKy0eahu8PrLP&#10;JJh9G3a3Jv333YLQ4zAz3zCrzWBacSfnG8sKZtMEBHFpdcOVgq/P/WQBwgdkja1lUvBDHjbrp9EK&#10;M217/qD7OVQiQthnqKAOocuk9GVNBv3UdsTRu1pnMETpKqkd9hFuWpkmyVwabDgu1NhRXlN5O38b&#10;Bd3iLS0ur7vTzbwf3SHPi/6QF0qNn4ftEkSgIfyHH+2jVpDOXlL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Zaa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11" o:spid="_x0000_s1113" style="position:absolute;left:14490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r/8scA&#10;AADdAAAADwAAAGRycy9kb3ducmV2LnhtbESPQWvCQBSE74X+h+UJvdWNEVqJriKhWmnxUGvw+sg+&#10;k2D2bdjdmvjv3UKhx2FmvmEWq8G04krON5YVTMYJCOLS6oYrBcfvzfMMhA/IGlvLpOBGHlbLx4cF&#10;Ztr2/EXXQ6hEhLDPUEEdQpdJ6cuaDPqx7Yijd7bOYIjSVVI77CPctDJNkhdpsOG4UGNHeU3l5fBj&#10;FHSzj7Q4vb/tL+Zz57Z5XvTbvFDqaTSs5yACDeE//NfeaQXp5HUK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6//LHAAAA3QAAAA8AAAAAAAAAAAAAAAAAmAIAAGRy&#10;cy9kb3ducmV2LnhtbFBLBQYAAAAABAAEAPUAAACMAw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19" o:spid="_x0000_s1114" style="position:absolute;left:15582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nhscA&#10;AADdAAAADwAAAGRycy9kb3ducmV2LnhtbESPQWvCQBSE74X+h+UJvdWNQVqJriKhWmnxUGvw+sg+&#10;k2D2bdjdmvjv3UKhx2FmvmEWq8G04krON5YVTMYJCOLS6oYrBcfvzfMMhA/IGlvLpOBGHlbLx4cF&#10;Ztr2/EXXQ6hEhLDPUEEdQpdJ6cuaDPqx7Yijd7bOYIjSVVI77CPctDJNkhdpsOG4UGNHeU3l5fBj&#10;FHSzj7Q4vb/tL+Zz57Z5XvTbvFDqaTSs5yACDeE//NfeaQXp5HUK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TZ4bHAAAA3QAAAA8AAAAAAAAAAAAAAAAAmAIAAGRy&#10;cy9kb3ducmV2LnhtbFBLBQYAAAAABAAEAPUAAACMAw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27" o:spid="_x0000_s1115" style="position:absolute;left:16675;top:4483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QR8YA&#10;AADdAAAADwAAAGRycy9kb3ducmV2LnhtbESP3WrCQBSE7wu+w3IEb4puYmkjqatIQLGCBX8e4JA9&#10;TYLZs2F31fj23YLQy2FmvmHmy9604kbON5YVpJMEBHFpdcOVgvNpPZ6B8AFZY2uZFDzIw3IxeJlj&#10;ru2dD3Q7hkpECPscFdQhdLmUvqzJoJ/Yjjh6P9YZDFG6SmqH9wg3rZwmyYc02HBcqLGjoqbycrwa&#10;BWX29Sj21/XbKd25Qm/a7w4vr0qNhv3qE0SgPvyHn+2tVjBNs3f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sQR8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835" o:spid="_x0000_s1116" style="position:absolute;left:17825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1cascA&#10;AADdAAAADwAAAGRycy9kb3ducmV2LnhtbESPT2vCQBTE74V+h+UVvNWNOVhJXaWE+gelh9oGr4/s&#10;Mwlm34bd1cRv3xUKHoeZ+Q0zXw6mFVdyvrGsYDJOQBCXVjdcKfj9Wb3OQPiArLG1TApu5GG5eH6a&#10;Y6Ztz990PYRKRAj7DBXUIXSZlL6syaAf2444eifrDIYoXSW1wz7CTSvTJJlKgw3HhRo7ymsqz4eL&#10;UdDNdmlx3Hx+nc1+69Z5XvTrvFBq9DJ8vIMINIRH+L+91QrSydsU7m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NXGrHAAAA3QAAAA8AAAAAAAAAAAAAAAAAmAIAAGRy&#10;cy9kb3ducmV2LnhtbFBLBQYAAAAABAAEAPUAAACMAw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43" o:spid="_x0000_s1117" style="position:absolute;left:18917;top:4483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Urq8UA&#10;AADdAAAADwAAAGRycy9kb3ducmV2LnhtbESP0WrCQBRE3wv+w3KFvhTdRKGR6CoSsKjQQtUPuGSv&#10;STB7N+yuGv/eFQp9HGbmDLNY9aYVN3K+sawgHScgiEurG64UnI6b0QyED8gaW8uk4EEeVsvB2wJz&#10;be/8S7dDqESEsM9RQR1Cl0vpy5oM+rHtiKN3ts5giNJVUju8R7hp5SRJPqXBhuNCjR0VNZWXw9Uo&#10;KLPdo/i+bqbHdO8K/dX+dHj5UOp92K/nIAL14T/8195qBZM0y+D1Jj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dSurxQAAAN0AAAAPAAAAAAAAAAAAAAAAAJgCAABkcnMv&#10;ZG93bnJldi54bWxQSwUGAAAAAAQABAD1AAAAigM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851" o:spid="_x0000_s1118" style="position:absolute;left:20067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5tg8MA&#10;AADdAAAADwAAAGRycy9kb3ducmV2LnhtbERPyWrDMBC9F/IPYgK5NXJ8SIMbJRSTjZQespheB2tq&#10;m1gjIymx8/fVodDj4+3L9WBa8SDnG8sKZtMEBHFpdcOVgutl+7oA4QOyxtYyKXiSh/Vq9LLETNue&#10;T/Q4h0rEEPYZKqhD6DIpfVmTQT+1HXHkfqwzGCJ0ldQO+xhuWpkmyVwabDg21NhRXlN5O9+Ngm5x&#10;TIvv/ebrZj4PbpfnRb/LC6Um4+HjHUSgIfyL/9wHrSCdvcW58U1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5tg8MAAADdAAAADwAAAAAAAAAAAAAAAACYAgAAZHJzL2Rv&#10;d25yZXYueG1sUEsFBgAAAAAEAAQA9QAAAIg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83" o:spid="_x0000_s1119" style="position:absolute;left:24495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IGMcA&#10;AADdAAAADwAAAGRycy9kb3ducmV2LnhtbESPQWvCQBSE74X+h+UVvNWNOaiNrlJCq1LxUNvg9ZF9&#10;TYLZt2F3NfHfd4VCj8PMfMMs14NpxZWcbywrmIwTEMSl1Q1XCr6/3p/nIHxA1thaJgU38rBePT4s&#10;MdO250+6HkMlIoR9hgrqELpMSl/WZNCPbUccvR/rDIYoXSW1wz7CTSvTJJlKgw3HhRo7ymsqz8eL&#10;UdDNP9LitH07nM1+5zZ5XvSbvFBq9DS8LkAEGsJ/+K+90wrSyewF7m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SyBjHAAAA3QAAAA8AAAAAAAAAAAAAAAAAmAIAAGRy&#10;cy9kb3ducmV2LnhtbFBLBQYAAAAABAAEAPUAAACMAw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91" o:spid="_x0000_s1120" style="position:absolute;left:25587;top:4483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D+MMA&#10;AADdAAAADwAAAGRycy9kb3ducmV2LnhtbERP3WrCMBS+H+wdwhl4M2ZaB65UYxmFDjdQWLsHODTH&#10;tticlCRqffvlYrDLj+9/W8xmFFdyfrCsIF0mIIhbqwfuFPw01UsGwgdkjaNlUnAnD8Xu8WGLubY3&#10;/qZrHToRQ9jnqKAPYcql9G1PBv3STsSRO1lnMEToOqkd3mK4GeUqSdbS4MCxoceJyp7ac30xCtq3&#10;z3t5uFSvTfrlSv0xHic8Pyu1eJrfNyACzeFf/OfeawWrNIv745v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nD+MMAAADdAAAADwAAAAAAAAAAAAAAAACYAgAAZHJzL2Rv&#10;d25yZXYueG1sUEsFBgAAAAAEAAQA9QAAAIg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916" o:spid="_x0000_s1121" style="position:absolute;left:28980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0OcYA&#10;AADdAAAADwAAAGRycy9kb3ducmV2LnhtbESPQWvCQBSE70L/w/IKvekmOZSQuooEa6WlB7XB6yP7&#10;TILZt2F3a9J/3y0UPA4z8w2zXE+mFzdyvrOsIF0kIIhrqztuFHydXuc5CB+QNfaWScEPeVivHmZL&#10;LLQd+UC3Y2hEhLAvUEEbwlBI6euWDPqFHYijd7HOYIjSNVI7HCPc9DJLkmdpsOO40OJAZUv19fht&#10;FAz5e1ad37afV/Oxd7uyrMZdWSn19DhtXkAEmsI9/N/eawVZmqf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G0O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24" o:spid="_x0000_s1122" style="position:absolute;left:30072;top:4483;width:1096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qTsYA&#10;AADdAAAADwAAAGRycy9kb3ducmV2LnhtbESPQWvCQBSE7wX/w/KE3urGHEqIriLBWmnpoWrw+sg+&#10;k2D2bdjdmvjv3UKhx2FmvmGW69F04kbOt5YVzGcJCOLK6pZrBafj20sGwgdkjZ1lUnAnD+vV5GmJ&#10;ubYDf9PtEGoRIexzVNCE0OdS+qohg35me+LoXawzGKJ0tdQOhwg3nUyT5FUabDkuNNhT0VB1PfwY&#10;BX32kZbn9+3X1Xzu3a4oymFXlEo9T8fNAkSgMfyH/9p7rSCdZyn8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MqT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32" o:spid="_x0000_s1123" style="position:absolute;left:31165;top:4483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dj8UA&#10;AADdAAAADwAAAGRycy9kb3ducmV2LnhtbESP0YrCMBRE3xf2H8Jd8GVZ0yqsUo0iBUWFFdT9gEtz&#10;bYvNTUmi1r83guDjMDNnmOm8M424kvO1ZQVpPwFBXFhdc6ng/7j8GYPwAVljY5kU3MnDfPb5McVM&#10;2xvv6XoIpYgQ9hkqqEJoMyl9UZFB37ctcfRO1hkMUbpSaoe3CDeNHCTJrzRYc1yosKW8ouJ8uBgF&#10;xWhzz/8uy+Ex3bpcr5pdi+dvpXpf3WICIlAX3uFXe60VDNLxEJ5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m12PxQAAAN0AAAAPAAAAAAAAAAAAAAAAAJgCAABkcnMv&#10;ZG93bnJldi54bWxQSwUGAAAAAAQABAD1AAAAigM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948" o:spid="_x0000_s1124" style="position:absolute;left:33407;top:4483;width:1096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XocYA&#10;AADdAAAADwAAAGRycy9kb3ducmV2LnhtbESPQWvCQBSE74X+h+UVeqsbQ5EQXUVCq9LSQ9Xg9ZF9&#10;JsHs27C7mvTfu4VCj8PMfMMsVqPpxI2cby0rmE4SEMSV1S3XCo6H95cMhA/IGjvLpOCHPKyWjw8L&#10;zLUd+Jtu+1CLCGGfo4ImhD6X0lcNGfQT2xNH72ydwRClq6V2OES46WSaJDNpsOW40GBPRUPVZX81&#10;CvrsIy1P27evi/ncuU1RlMOmKJV6fhrXcxCBxvAf/mvvtIJ0mr3C7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YXo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56" o:spid="_x0000_s1125" style="position:absolute;left:34500;top:4483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5gYMYA&#10;AADdAAAADwAAAGRycy9kb3ducmV2LnhtbESP0WrCQBRE3wv+w3IFX4puorSV1FUkoFjBQqMfcMne&#10;JsHs3bC7avx7tyD0cZiZM8xi1ZtWXMn5xrKCdJKAIC6tbrhScDpuxnMQPiBrbC2Tgjt5WC0HLwvM&#10;tL3xD12LUIkIYZ+hgjqELpPSlzUZ9BPbEUfv1zqDIUpXSe3wFuGmldMkeZcGG44LNXaU11Sei4tR&#10;UH583fPDZTM7pnuX62373eH5VanRsF9/ggjUh//ws73TCqbp/A3+3s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5gYM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964" o:spid="_x0000_s1126" style="position:absolute;left:35650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gsTcYA&#10;AADdAAAADwAAAGRycy9kb3ducmV2LnhtbESPQWvCQBSE70L/w/IKvenGHCREV5HQWql4qDb0+sg+&#10;k2D2bdjdmvTfdwWhx2FmvmFWm9F04kbOt5YVzGcJCOLK6pZrBV/nt2kGwgdkjZ1lUvBLHjbrp8kK&#10;c20H/qTbKdQiQtjnqKAJoc+l9FVDBv3M9sTRu1hnMETpaqkdDhFuOpkmyUIabDkuNNhT0VB1Pf0Y&#10;BX32kZbf76/Hqzns3a4oymFXlEq9PI/bJYhAY/gPP9p7rSCdZwu4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gsT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80" o:spid="_x0000_s1127" style="position:absolute;left:37893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J1sYA&#10;AADdAAAADwAAAGRycy9kb3ducmV2LnhtbESPQWvCQBSE74X+h+UVeqsbc6ghuoqEVqWlh6rB6yP7&#10;TILZt2F3Nem/dwuFHoeZ+YZZrEbTiRs531pWMJ0kIIgrq1uuFRwP7y8ZCB+QNXaWScEPeVgtHx8W&#10;mGs78Dfd9qEWEcI+RwVNCH0upa8aMugntieO3tk6gyFKV0vtcIhw08k0SV6lwZbjQoM9FQ1Vl/3V&#10;KOizj7Q8bd++LuZz5zZFUQ6bolTq+Wlcz0EEGsN/+K+90wrSaTaD3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SJ1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88" o:spid="_x0000_s1128" style="position:absolute;left:38985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sdpMMA&#10;AADdAAAADwAAAGRycy9kb3ducmV2LnhtbERPz2vCMBS+D/wfwhO8zdQepFSjjKJONjyoK7s+mre2&#10;2LyUJLPdf78cBI8f3+/1djSduJPzrWUFi3kCgriyuuVawdd1/5qB8AFZY2eZFPyRh+1m8rLGXNuB&#10;z3S/hFrEEPY5KmhC6HMpfdWQQT+3PXHkfqwzGCJ0tdQOhxhuOpkmyVIabDk2NNhT0VB1u/waBX32&#10;kZbf77vTzXwe3aEoyuFQlErNpuPbCkSgMTzFD/dRK0gXWZwb38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sdpMMAAADdAAAADwAAAAAAAAAAAAAAAACYAgAAZHJzL2Rv&#10;d25yZXYueG1sUEsFBgAAAAAEAAQA9QAAAIg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96" o:spid="_x0000_s1129" style="position:absolute;left:40078;top:4483;width:1142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NqZcYA&#10;AADdAAAADwAAAGRycy9kb3ducmV2LnhtbESP3WrCQBSE7wu+w3IEb4puYqGNqatIQLGCBX8e4JA9&#10;TYLZs2F31fj23YLQy2FmvmHmy9604kbON5YVpJMEBHFpdcOVgvNpPc5A+ICssbVMCh7kYbkYvMwx&#10;1/bOB7odQyUihH2OCuoQulxKX9Zk0E9sRxy9H+sMhihdJbXDe4SbVk6T5F0abDgu1NhRUVN5OV6N&#10;gvLj61Hsr+u3U7pzhd603x1eXpUaDfvVJ4hAffgPP9tbrWCaZj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NqZc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2004" o:spid="_x0000_s1130" style="position:absolute;left:41228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Hf8QA&#10;AADdAAAADwAAAGRycy9kb3ducmV2LnhtbERPz2vCMBS+C/4P4Qm7adoehnbGMoo62fCgW9n10by1&#10;xealJJnt/vvlMNjx4/u9LSbTizs531lWkK4SEMS11R03Cj7eD8s1CB+QNfaWScEPeSh289kWc21H&#10;vtD9GhoRQ9jnqKANYcil9HVLBv3KDsSR+7LOYIjQNVI7HGO46WWWJI/SYMexocWBypbq2/XbKBjW&#10;r1n1+bI/38zbyR3LshqPZaXUw2J6fgIRaAr/4j/3SSvI0k3cH9/E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h3/EAAAA3QAAAA8AAAAAAAAAAAAAAAAAmAIAAGRycy9k&#10;b3ducmV2LnhtbFBLBQYAAAAABAAEAPUAAACJAw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2012" o:spid="_x0000_s1131" style="position:absolute;left:42320;top:4483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gi5MYA&#10;AADdAAAADwAAAGRycy9kb3ducmV2LnhtbESPQWvCQBSE74X+h+UVequb5FBsdBUJrUqlh6rB6yP7&#10;TILZt2F3Nem/dwuFHoeZ+YaZL0fTiRs531pWkE4SEMSV1S3XCo6Hj5cpCB+QNXaWScEPeVguHh/m&#10;mGs78Dfd9qEWEcI+RwVNCH0upa8aMugntieO3tk6gyFKV0vtcIhw08ksSV6lwZbjQoM9FQ1Vl/3V&#10;KOinn1l52rx/Xcxu69ZFUQ7rolTq+WlczUAEGsN/+K+91Qqy9C2F3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gi5M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 1716" o:spid="_x0000_s1132" style="position:absolute;left:1092;top:5633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3xosUA&#10;AADdAAAADwAAAGRycy9kb3ducmV2LnhtbESPwW7CMBBE70j9B2srcQMHHxCkGFQVVe2tIuEDtvE2&#10;Do3XUewmoV+PK1XiOJqZN5rdYXKtGKgPjWcNq2UGgrjypuFaw7l8XWxAhIhssPVMGq4U4LB/mO0w&#10;N37kEw1FrEWCcMhRg42xy6UMlSWHYek74uR9+d5hTLKvpelxTHDXSpVla+mw4bRgsaMXS9V38eM0&#10;/H6U8fg2FvbzehyUunTlCc1F6/nj9PwEItIU7+H/9rvRoFZbBX9v0hOQ+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fGi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 1724" o:spid="_x0000_s1133" style="position:absolute;left:2242;top:5633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+BsUA&#10;AADdAAAADwAAAGRycy9kb3ducmV2LnhtbESP0YrCMBRE34X9h3AX9kU0rbKi1SirIOuToPUDrs21&#10;LTY3JYla/94sCPs4zMwZZrHqTCPu5HxtWUE6TEAQF1bXXCo45dvBFIQPyBoby6TgSR5Wy4/eAjNt&#10;H3yg+zGUIkLYZ6igCqHNpPRFRQb90LbE0btYZzBE6UqpHT4i3DRylCQTabDmuFBhS5uKiuvxZhTc&#10;TuXle5O7fDtZr8/Fb38/Ttu9Ul+f3c8cRKAu/Iff7Z1WMEpnY/h7E5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X4G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764" o:spid="_x0000_s1134" style="position:absolute;left:7762;top:5633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jMTcUA&#10;AADdAAAADwAAAGRycy9kb3ducmV2LnhtbESP0WrCQBRE3wv+w3IF3+rGIKWNriJK0bdi0g+4Zq/Z&#10;aPZuyG6T2K/vFgp9HGbmDLPejrYRPXW+dqxgMU9AEJdO11wp+Czen19B+ICssXFMCh7kYbuZPK0x&#10;027gM/V5qESEsM9QgQmhzaT0pSGLfu5a4uhdXWcxRNlVUnc4RLhtZJokL9JizXHBYEt7Q+U9/7IK&#10;vj+KcDgOubk8Dn2a3trijPqm1Gw67lYgAo3hP/zXPmkF6eJtCb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MxN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772" o:spid="_x0000_s1135" style="position:absolute;left:8912;top:5633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BD6cUA&#10;AADdAAAADwAAAGRycy9kb3ducmV2LnhtbESP0YrCMBRE3xf8h3AFXxZN66JoNYoKsvskaP2Aa3Nt&#10;i81NSaLWvzcLC/s4zMwZZrnuTCMe5HxtWUE6SkAQF1bXXCo45/vhDIQPyBoby6TgRR7Wq97HEjNt&#10;n3ykxymUIkLYZ6igCqHNpPRFRQb9yLbE0btaZzBE6UqpHT4j3DRynCRTabDmuFBhS7uKitvpbhTc&#10;z+V1sstdvp9ut5fi+/PwlbYHpQb9brMAEagL/+G/9o9WME7nE/h9E5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MEPp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796" o:spid="_x0000_s1136" style="position:absolute;left:12247;top:5633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dnsYA&#10;AADdAAAADwAAAGRycy9kb3ducmV2LnhtbESP0WrCQBRE3wX/YbmFvohuYjHY1FVUkPZJMPEDrtlr&#10;Epq9G3ZXTf++Wyj4OMzMGWa1GUwn7uR8a1lBOktAEFdWt1wrOJeH6RKED8gaO8uk4Ic8bNbj0Qpz&#10;bR98onsRahEh7HNU0ITQ51L6qiGDfmZ74uhdrTMYonS11A4fEW46OU+STBpsOS402NO+oeq7uBkF&#10;t3N9XexLVx6y3e5SfU6Ob2l/VOr1Zdh+gAg0hGf4v/2lFczT9wz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LdnsYAAADdAAAADwAAAAAAAAAAAAAAAACYAgAAZHJz&#10;L2Rvd25yZXYueG1sUEsFBgAAAAAEAAQA9QAAAIsD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04" o:spid="_x0000_s1137" style="position:absolute;left:13340;top:5633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SOsUA&#10;AADdAAAADwAAAGRycy9kb3ducmV2LnhtbESPwW7CMBBE75X4B2uRuBWHHGgbMAiBKrhVJP2AJV7i&#10;QLyOYjcJ/fq6UqUeRzPzRrPejrYRPXW+dqxgMU9AEJdO11wp+Czen19B+ICssXFMCh7kYbuZPK0x&#10;027gM/V5qESEsM9QgQmhzaT0pSGLfu5a4uhdXWcxRNlVUnc4RLhtZJokS2mx5rhgsKW9ofKef1kF&#10;3x9FOByH3Fwehz5Nb21xRn1TajYddysQgcbwH/5rn7SCdPH2A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I6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12" o:spid="_x0000_s1138" style="position:absolute;left:14490;top:5633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sd8IA&#10;AADdAAAADwAAAGRycy9kb3ducmV2LnhtbERPzYrCMBC+L/gOYQQvi6Z1UbQaRQXZPQlaH2BsxrbY&#10;TEoStb69OSx4/Pj+l+vONOJBzteWFaSjBARxYXXNpYJzvh/OQPiArLGxTApe5GG96n0tMdP2yUd6&#10;nEIpYgj7DBVUIbSZlL6oyKAf2ZY4clfrDIYIXSm1w2cMN40cJ8lUGqw5NlTY0q6i4na6GwX3c3md&#10;7HKX76fb7aX4/T78pO1BqUG/2yxABOrCR/zv/tMKxuk8zo1v4hO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ex3wgAAAN0AAAAPAAAAAAAAAAAAAAAAAJgCAABkcnMvZG93&#10;bnJldi54bWxQSwUGAAAAAAQABAD1AAAAhw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28" o:spid="_x0000_s1139" style="position:absolute;left:16675;top:5633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j08QA&#10;AADdAAAADwAAAGRycy9kb3ducmV2LnhtbESPwW7CMBBE75X4B2uRuBWHHFBJMagCoXJDJP2AbbyN&#10;Q+N1FLtJ4OtxJSSOo5l5o1lvR9uInjpfO1awmCcgiEuna64UfBWH1zcQPiBrbByTgit52G4mL2vM&#10;tBv4TH0eKhEh7DNUYEJoMyl9aciin7uWOHo/rrMYouwqqTscItw2Mk2SpbRYc1ww2NLOUPmb/1kF&#10;t1MR9p9Dbr6v+z5NL21xRn1RajYdP95BBBrDM/xoH7WCdLFawf+b+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JY9P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36" o:spid="_x0000_s1140" style="position:absolute;left:17825;top:5633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gUisUA&#10;AADdAAAADwAAAGRycy9kb3ducmV2LnhtbESP0WrCQBRE3wv9h+UWfCm6iVKR1E0wgtgnocYPuGav&#10;SWj2bthdNf59Vyj0cZiZM8y6GE0vbuR8Z1lBOktAENdWd9woOFW76QqED8gae8uk4EEeivz1ZY2Z&#10;tnf+ptsxNCJC2GeooA1hyKT0dUsG/cwOxNG7WGcwROkaqR3eI9z0cp4kS2mw47jQ4kDbluqf49Uo&#10;uJ6ay8e2ctVuWZbnev9+WKTDQanJ27j5BBFoDP/hv/aXVjCPSHi+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BSK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44" o:spid="_x0000_s1141" style="position:absolute;left:18917;top:5633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bLsQA&#10;AADdAAAADwAAAGRycy9kb3ducmV2LnhtbESPwW7CMBBE75X6D9ZW6q04+FChgEEIVMGtIuEDlngb&#10;h8brKHaT0K+vKyFxHM3MG81qM7lWDNSHxrOG+SwDQVx503Ct4Vx+vC1AhIhssPVMGm4UYLN+flph&#10;bvzIJxqKWIsE4ZCjBhtjl0sZKksOw8x3xMn78r3DmGRfS9PjmOCulSrL3qXDhtOCxY52lqrv4sdp&#10;+P0s4/4wFvZy2w9KXbvyhOaq9evLtF2CiDTFR/jePhoNSmVz+H+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Qmy7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68" o:spid="_x0000_s1142" style="position:absolute;left:22252;top:5633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FWcQA&#10;AADdAAAADwAAAGRycy9kb3ducmV2LnhtbESPwW7CMBBE75X6D9ZW6q049QGhFINQUdXeEAkfsMTb&#10;OBCvo9hNQr8eIyFxHM3MG81yPblWDNSHxrOG91kGgrjypuFaw6H8eluACBHZYOuZNFwowHr1/LTE&#10;3PiR9zQUsRYJwiFHDTbGLpcyVJYchpnviJP363uHMcm+lqbHMcFdK1WWzaXDhtOCxY4+LVXn4s9p&#10;+N+Vcfs9FvZ42Q5Knbpyj+ak9evLtPkAEWmKj/C9/WM0KJUpuL1JT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BVn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92" o:spid="_x0000_s1143" style="position:absolute;left:25587;top:5633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gwsQA&#10;AADdAAAADwAAAGRycy9kb3ducmV2LnhtbESPwWrDMBBE74X+g9hCb40cFUJwooSQUNpbid0P2Fob&#10;y4m1MpZqO/36qFDIcZiZN8x6O7lWDNSHxrOG+SwDQVx503Ct4at8e1mCCBHZYOuZNFwpwHbz+LDG&#10;3PiRjzQUsRYJwiFHDTbGLpcyVJYchpnviJN38r3DmGRfS9PjmOCulSrLFtJhw2nBYkd7S9Wl+HEa&#10;fj/LeHgfC/t9PQxKnbvyiOas9fPTtFuBiDTFe/i//WE0KJW9wt+b9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OoML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900" o:spid="_x0000_s1144" style="position:absolute;left:26737;top:5633;width:1096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SicUA&#10;AADdAAAADwAAAGRycy9kb3ducmV2LnhtbESP0YrCMBRE3xf8h3AFXxZNrbsi1SgqiPskrPUDrs21&#10;LTY3JYla/94IC/s4zMwZZrHqTCPu5HxtWcF4lIAgLqyuuVRwynfDGQgfkDU2lknBkzyslr2PBWba&#10;PviX7sdQighhn6GCKoQ2k9IXFRn0I9sSR+9incEQpSuldviIcNPINEmm0mDNcaHClrYVFdfjzSi4&#10;ncrL9zZ3+W662ZyL/edhMm4PSg363XoOIlAX/sN/7R+tIE2TL3i/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xKJ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909" o:spid="_x0000_s1145" style="position:absolute;left:27830;top:5633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udLcQA&#10;AADdAAAADwAAAGRycy9kb3ducmV2LnhtbESPwWrDMBBE74X+g9hCb40cQUNwooSQUNpbid0P2Fob&#10;y4m1MpZqO/36qFDIcZiZN8x6O7lWDNSHxrOG+SwDQVx503Ct4at8e1mCCBHZYOuZNFwpwHbz+LDG&#10;3PiRjzQUsRYJwiFHDTbGLpcyVJYchpnviJN38r3DmGRfS9PjmOCulSrLFtJhw2nBYkd7S9Wl+HEa&#10;fj/LeHgfC/t9PQxKnbvyiOas9fPTtFuBiDTFe/i//WE0KJW9wt+b9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rnS3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917" o:spid="_x0000_s1146" style="position:absolute;left:28980;top:5633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pZcUA&#10;AADdAAAADwAAAGRycy9kb3ducmV2LnhtbESP0YrCMBRE3xf8h3AFXxZNrWyRahQVxH0S1voB1+ba&#10;FpubkkStf78RFvZxmJkzzHLdm1Y8yPnGsoLpJAFBXFrdcKXgXOzHcxA+IGtsLZOCF3lYrwYfS8y1&#10;ffIPPU6hEhHCPkcFdQhdLqUvazLoJ7Yjjt7VOoMhSldJ7fAZ4aaVaZJk0mDDcaHGjnY1lbfT3Si4&#10;n6vr165wxT7bbi/l4fM4m3ZHpUbDfrMAEagP/+G/9rdWkKZJBu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Sll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25" o:spid="_x0000_s1147" style="position:absolute;left:30072;top:5633;width:1096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M/sUA&#10;AADdAAAADwAAAGRycy9kb3ducmV2LnhtbESP0YrCMBRE3xf8h3AFXxZNrawr1SgqiPskrPUDrs21&#10;LTY3JYla/94IC/s4zMwZZrHqTCPu5HxtWcF4lIAgLqyuuVRwynfDGQgfkDU2lknBkzyslr2PBWba&#10;PviX7sdQighhn6GCKoQ2k9IXFRn0I9sSR+9incEQpSuldviIcNPINEmm0mDNcaHClrYVFdfjzSi4&#10;ncrL1zZ3+W662ZyL/edhMm4PSg363XoOIlAX/sN/7R+tIE2Tb3i/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Yz+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33" o:spid="_x0000_s1148" style="position:absolute;left:31165;top:5633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ys8EA&#10;AADdAAAADwAAAGRycy9kb3ducmV2LnhtbERPS2rDMBDdF3IHMYHuGjlalOBGMaUmpLsSuweYWlPL&#10;qTUylmI7PX21CHT5eP99sbheTDSGzrOG7SYDQdx403Gr4bM+Pu1AhIhssPdMGm4UoDisHvaYGz/z&#10;maYqtiKFcMhRg41xyKUMjSWHYeMH4sR9+9FhTHBspRlxTuGulyrLnqXDjlODxYHeLDU/1dVp+P2o&#10;Y3maK/t1KyelLkN9RnPR+nG9vL6AiLTEf/Hd/W40KJWluelNegLy8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qMrPBAAAA3QAAAA8AAAAAAAAAAAAAAAAAmAIAAGRycy9kb3du&#10;cmV2LnhtbFBLBQYAAAAABAAEAPUAAACG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941" o:spid="_x0000_s1149" style="position:absolute;left:32315;top:5633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9F8UA&#10;AADdAAAADwAAAGRycy9kb3ducmV2LnhtbESP0YrCMBRE3xf8h3AFXxZNrays1SgqiPskrPUDrs21&#10;LTY3JYla/94IC/s4zMwZZrHqTCPu5HxtWcF4lIAgLqyuuVRwynfDbxA+IGtsLJOCJ3lYLXsfC8y0&#10;ffAv3Y+hFBHCPkMFVQhtJqUvKjLoR7Yljt7FOoMhSldK7fAR4aaRaZJMpcGa40KFLW0rKq7Hm1Fw&#10;O5WXr23u8t10szkX+8/DZNwelBr0u/UcRKAu/If/2j9aQZomM3i/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r0X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49" o:spid="_x0000_s1150" style="position:absolute;left:33407;top:5633;width:1096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CV8EA&#10;AADdAAAADwAAAGRycy9kb3ducmV2LnhtbERPzYrCMBC+L/gOYYS9LJq2iyLVKCqIexK0PsDYjG2x&#10;mZQkavftzUHw+PH9L1a9acWDnG8sK0jHCQji0uqGKwXnYjeagfABWWNrmRT8k4fVcvC1wFzbJx/p&#10;cQqViCHsc1RQh9DlUvqyJoN+bDviyF2tMxgidJXUDp8x3LQyS5KpNNhwbKixo21N5e10Nwru5+o6&#10;2Rau2E03m0u5/zn8pt1Bqe9hv56DCNSHj/jt/tMKsiyN++Ob+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xglfBAAAA3QAAAA8AAAAAAAAAAAAAAAAAmAIAAGRycy9kb3du&#10;cmV2LnhtbFBLBQYAAAAABAAEAPUAAACGAw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57" o:spid="_x0000_s1151" style="position:absolute;left:34500;top:5633;width:1143;height:111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kN88QA&#10;AADdAAAADwAAAGRycy9kb3ducmV2LnhtbESPwWrDMBBE74X+g9hCbo1sHUpxo4SQUJJbid0P2Fob&#10;y4m1MpZqO/n6qlDocZiZN8xqM7tOjDSE1rOGfJmBIK69abnR8Fm9P7+CCBHZYOeZNNwowGb9+LDC&#10;wviJTzSWsREJwqFADTbGvpAy1JYchqXviZN39oPDmOTQSDPglOCukyrLXqTDltOCxZ52lupr+e00&#10;3D+quD9Mpf267UelLn11QnPRevE0b99ARJrjf/ivfTQalMpz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JDfP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989" o:spid="_x0000_s1152" style="position:absolute;left:38985;top:5633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+5u8UA&#10;AADdAAAADwAAAGRycy9kb3ducmV2LnhtbESP0YrCMBRE3xf8h3AFXxZNW1mRahQVxH0S1voB1+ba&#10;FpubkkStf78RFvZxmJkzzHLdm1Y8yPnGsoJ0koAgLq1uuFJwLvbjOQgfkDW2lknBizysV4OPJeba&#10;PvmHHqdQiQhhn6OCOoQul9KXNRn0E9sRR+9qncEQpaukdviMcNPKLElm0mDDcaHGjnY1lbfT3Si4&#10;n6vr165wxX623V7Kw+dxmnZHpUbDfrMAEagP/+G/9rdWkGVpBu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7m7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2005" o:spid="_x0000_s1153" style="position:absolute;left:41228;top:5633;width:1095;height:111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cIMUA&#10;AADdAAAADwAAAGRycy9kb3ducmV2LnhtbESP0YrCMBRE3xf8h3CFfVnWtJWVpRpFBdEnYa0fcG2u&#10;bbG5KUnU7t8bQfBxmJkzzGzRm1bcyPnGsoJ0lIAgLq1uuFJwLDbfvyB8QNbYWiYF/+RhMR98zDDX&#10;9s5/dDuESkQI+xwV1CF0uZS+rMmgH9mOOHpn6wyGKF0ltcN7hJtWZkkykQYbjgs1drSuqbwcrkbB&#10;9Vidf9aFKzaT1epUbr/247TbK/U57JdTEIH68A6/2jutIMvSM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xwg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877" o:spid="_x0000_s1154" style="position:absolute;left:23402;top:5633;width:1096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jWsYA&#10;AADdAAAADwAAAGRycy9kb3ducmV2LnhtbESPQWvCQBSE70L/w/IK3nRjkCLRVSSolRYPtQ1eH9ln&#10;Esy+Dbtbk/77bkHocZiZb5jVZjCtuJPzjWUFs2kCgri0uuFKwdfnfrIA4QOyxtYyKfghD5v102iF&#10;mbY9f9D9HCoRIewzVFCH0GVS+rImg35qO+LoXa0zGKJ0ldQO+wg3rUyT5EUabDgu1NhRXlN5O38b&#10;Bd3iLS0ur7vTzbwf3SHPi/6QF0qNn4ftEkSgIfyHH+2jVpCmsz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njW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 1717" o:spid="_x0000_s1155" style="position:absolute;left:1092;top:6725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Um8YA&#10;AADdAAAADwAAAGRycy9kb3ducmV2LnhtbESP0WrCQBRE3wv+w3IFX0Q3SbFKdBUJWNqCQtUPuGSv&#10;STB7N+yuGv++Wyj0cZiZM8xq05tW3Mn5xrKCdJqAIC6tbrhScD7tJgsQPiBrbC2Tgid52KwHLyvM&#10;tX3wN92PoRIRwj5HBXUIXS6lL2sy6Ke2I47exTqDIUpXSe3wEeGmlVmSvEmDDceFGjsqaiqvx5tR&#10;UM4/n8X+tns9pV+u0O/tocPrWKnRsN8uQQTqw3/4r/2hFWRZOoP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GUm8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 1725" o:spid="_x0000_s1156" style="position:absolute;left:2242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YtsYA&#10;AADdAAAADwAAAGRycy9kb3ducmV2LnhtbESPQWvCQBSE7wX/w/KE3urGHERS1yBBrbT0UGvw+sg+&#10;k5Ds27C7Nem/7xYKPQ4z8w2zySfTizs531pWsFwkIIgrq1uuFVw+D09rED4ga+wtk4Jv8pBvZw8b&#10;zLQd+YPu51CLCGGfoYImhCGT0lcNGfQLOxBH72adwRClq6V2OEa46WWaJCtpsOW40OBARUNVd/4y&#10;Cob1a1peX/bvnXk7uWNRlOOxKJV6nE+7ZxCBpvAf/muftII0Xa7g901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fYt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733" o:spid="_x0000_s1157" style="position:absolute;left:3335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9LcYA&#10;AADdAAAADwAAAGRycy9kb3ducmV2LnhtbESPQWvCQBSE70L/w/IK3nRjDlaiq0hQKy0eahu8PrLP&#10;JJh9G3a3Jv333YLQ4zAz3zCrzWBacSfnG8sKZtMEBHFpdcOVgq/P/WQBwgdkja1lUvBDHjbrp9EK&#10;M217/qD7OVQiQthnqKAOocuk9GVNBv3UdsTRu1pnMETpKqkd9hFuWpkmyVwabDgu1NhRXlN5O38b&#10;Bd3iLS0ur7vTzbwf3SHPi/6QF0qNn4ftEkSgIfyHH+2jVpCmsxf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t9L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757" o:spid="_x0000_s1158" style="position:absolute;left:6670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pX8IA&#10;AADdAAAADwAAAGRycy9kb3ducmV2LnhtbERPz2vCMBS+D/wfwhO8zdQeRDqjSFEnGx50Fq+P5tkW&#10;m5eSZLb775eD4PHj+71cD6YVD3K+saxgNk1AEJdWN1wpuPzs3hcgfEDW2FomBX/kYb0avS0x07bn&#10;Ez3OoRIxhH2GCuoQukxKX9Zk0E9tRxy5m3UGQ4SuktphH8NNK9MkmUuDDceGGjvKayrv51+joFt8&#10;pcX1c3u8m++D2+d50e/zQqnJeNh8gAg0hJf46T5oBWk6i3P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OlfwgAAAN0AAAAPAAAAAAAAAAAAAAAAAJgCAABkcnMvZG93&#10;bnJldi54bWxQSwUGAAAAAAQABAD1AAAAhwM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765" o:spid="_x0000_s1159" style="position:absolute;left:7762;top:6725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yensYA&#10;AADdAAAADwAAAGRycy9kb3ducmV2LnhtbESP0WrCQBRE3wv+w3IFX0Q3ScFqdBUJWNqCQtUPuGSv&#10;STB7N+yuGv++Wyj0cZiZM8xq05tW3Mn5xrKCdJqAIC6tbrhScD7tJnMQPiBrbC2Tgid52KwHLyvM&#10;tX3wN92PoRIRwj5HBXUIXS6lL2sy6Ke2I47exTqDIUpXSe3wEeGmlVmSzKTBhuNCjR0VNZXX480o&#10;KN8+n8X+tns9pV+u0O/tocPrWKnRsN8uQQTqw3/4r/2hFWRZuoD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yens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773" o:spid="_x0000_s1160" style="position:absolute;left:8912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v5MMA&#10;AADdAAAADwAAAGRycy9kb3ducmV2LnhtbERPz2vCMBS+D/Y/hCfsNlNzGNIZRYpzsuFBXfH6aJ5t&#10;sXkpSWa7/345CB4/vt+L1Wg7cSMfWscaZtMMBHHlTMu1hp/Tx+scRIjIBjvHpOGPAqyWz08LzI0b&#10;+EC3Y6xFCuGQo4Ymxj6XMlQNWQxT1xMn7uK8xZigr6XxOKRw20mVZW/SYsupocGeioaq6/HXaujn&#10;X6o8f272V/u989uiKIdtUWr9MhnX7yAijfEhvrt3RoNSKu1P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4v5MMAAADdAAAADwAAAAAAAAAAAAAAAACYAgAAZHJzL2Rv&#10;d25yZXYueG1sUEsFBgAAAAAEAAQA9QAAAIg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781" o:spid="_x0000_s1161" style="position:absolute;left:10005;top:6725;width:1142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ZYJcUA&#10;AADdAAAADwAAAGRycy9kb3ducmV2LnhtbESP0WrCQBRE3wX/YbmFvkjdJEJboqtIwFKFCo1+wCV7&#10;mwSzd8PuqvHvu4Lg4zAzZ5jFajCduJDzrWUF6TQBQVxZ3XKt4HjYvH2C8AFZY2eZFNzIw2o5Hi0w&#10;1/bKv3QpQy0ihH2OCpoQ+lxKXzVk0E9tTxy9P+sMhihdLbXDa4SbTmZJ8i4NthwXGuypaKg6lWej&#10;oPrY3oqf82Z2SHeu0F/dvsfTRKnXl2E9BxFoCM/wo/2tFWRZlsL9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lglxQAAAN0AAAAPAAAAAAAAAAAAAAAAAJgCAABkcnMv&#10;ZG93bnJldi54bWxQSwUGAAAAAAQABAD1AAAAigM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789" o:spid="_x0000_s1162" style="position:absolute;left:11155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UCMQA&#10;AADdAAAADwAAAGRycy9kb3ducmV2LnhtbERPTWvCQBS8C/0Pyyt4001zKJK6BgmtFUsP2oZeH9ln&#10;EpJ9G3a3Jv57t1BwbsN8Met8Mr24kPOtZQVPywQEcWV1y7WC76+3xQqED8gae8uk4Eoe8s3DbI2Z&#10;tiMf6XIKtYgl7DNU0IQwZFL6qiGDfmkH4qidrTMYInW11A7HWG56mSbJszTYclxocKCioao7/RoF&#10;w+qQlj/vr5+d+di7XVGU464olZo/TtsXEIGmcDf/p/daQRoBf2/iE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gFAjEAAAA3QAAAA8AAAAAAAAAAAAAAAAAmAIAAGRycy9k&#10;b3ducmV2LnhtbFBLBQYAAAAABAAEAPUAAACJAw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797" o:spid="_x0000_s1163" style="position:absolute;left:12247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xk8YA&#10;AADdAAAADwAAAGRycy9kb3ducmV2LnhtbESPQUvDQBSE74L/YXmCN7vpClJiN6EErUXxYDX0+si+&#10;JqHZt2F3beK/dwWhx2FmvmHW5WwHcSYfescalosMBHHjTM+thq/P57sViBCRDQ6OScMPBSiL66s1&#10;5sZN/EHnfWxFgnDIUUMX45hLGZqOLIaFG4mTd3TeYkzSt9J4nBLcDlJl2YO02HNa6HCkqqPmtP+2&#10;GsbVq6oPL0/vJ/u289uqqqdtVWt9ezNvHkFEmuMl/N/eGQ1KqXv4e5Oe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yxk8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05" o:spid="_x0000_s1164" style="position:absolute;left:13340;top:6725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7vcYA&#10;AADdAAAADwAAAGRycy9kb3ducmV2LnhtbESP0WrCQBRE3wX/YblCX0Q3plIldZUSUKzQQqMfcMne&#10;JsHs3bC7avz7bkHwcZiZM8xq05tWXMn5xrKC2TQBQVxa3XCl4HTcTpYgfEDW2FomBXfysFkPByvM&#10;tL3xD12LUIkIYZ+hgjqELpPSlzUZ9FPbEUfv1zqDIUpXSe3wFuGmlWmSvEmDDceFGjvKayrPxcUo&#10;KBef9/zrsn09zg4u17v2u8PzWKmXUf/xDiJQH57hR3uvFaRpOof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H7vc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813" o:spid="_x0000_s1165" style="position:absolute;left:14490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mMfMYA&#10;AADdAAAADwAAAGRycy9kb3ducmV2LnhtbESPQUvDQBSE74L/YXmCN7vpglJiN6EErUXxYDX0+si+&#10;JqHZt2F3beK/dwWhx2FmvmHW5WwHcSYfescalosMBHHjTM+thq/P57sViBCRDQ6OScMPBSiL66s1&#10;5sZN/EHnfWxFgnDIUUMX45hLGZqOLIaFG4mTd3TeYkzSt9J4nBLcDlJl2YO02HNa6HCkqqPmtP+2&#10;GsbVq6oPL0/vJ/u289uqqqdtVWt9ezNvHkFEmuMl/N/eGQ1KqXv4e5Oe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mMfM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29" o:spid="_x0000_s1166" style="position:absolute;left:16675;top:6725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/AUcQA&#10;AADdAAAADwAAAGRycy9kb3ducmV2LnhtbESP0YrCMBRE3xf2H8Jd8GVZUyuoVKNIQVFhBXU/4NJc&#10;22JzU5Ko9e+NIOzjMDNnmNmiM424kfO1ZQWDfgKCuLC65lLB32n1MwHhA7LGxjIpeJCHxfzzY4aZ&#10;tnc+0O0YShEh7DNUUIXQZlL6oiKDvm9b4uidrTMYonSl1A7vEW4amSbJSBqsOS5U2FJeUXE5Xo2C&#10;Yrx95L/X1fA02Llcr5t9i5dvpXpf3XIKIlAX/sPv9kYrSNN0BK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vwFHEAAAA3QAAAA8AAAAAAAAAAAAAAAAAmAIAAGRycy9k&#10;b3ducmV2LnhtbFBLBQYAAAAABAAEAPUAAACJAw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837" o:spid="_x0000_s1167" style="position:absolute;left:17825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3kMYA&#10;AADdAAAADwAAAGRycy9kb3ducmV2LnhtbESPQUvDQBSE74L/YXmCN7vpHrTEbkIJWoviwWro9ZF9&#10;TUKzb8Pu2sR/7wpCj8PMfMOsy9kO4kw+9I41LBcZCOLGmZ5bDV+fz3crECEiGxwck4YfClAW11dr&#10;zI2b+IPO+9iKBOGQo4YuxjGXMjQdWQwLNxIn7+i8xZikb6XxOCW4HaTKsntpsee00OFIVUfNaf9t&#10;NYyrV1UfXp7eT/Zt57dVVU/bqtb69mbePIKINMdL+L+9MxqUUg/w9yY9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e3kM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45" o:spid="_x0000_s1168" style="position:absolute;left:18917;top:6725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xuMIA&#10;AADdAAAADwAAAGRycy9kb3ducmV2LnhtbERPzYrCMBC+C75DGGEvsqZWUKlGWQouu4KCdR9gaMa2&#10;2ExKErW+/eYgePz4/tfb3rTiTs43lhVMJwkI4tLqhisFf+fd5xKED8gaW8uk4EketpvhYI2Ztg8+&#10;0b0IlYgh7DNUUIfQZVL6siaDfmI74shdrDMYInSV1A4fMdy0Mk2SuTTYcGyosaO8pvJa3IyCcvH7&#10;zA+33ew83btcf7fHDq9jpT5G/dcKRKA+vMUv949WkKZpnBvfx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PG4wgAAAN0AAAAPAAAAAAAAAAAAAAAAAJgCAABkcnMvZG93&#10;bnJldi54bWxQSwUGAAAAAAQABAD1AAAAhwM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853" o:spid="_x0000_s1169" style="position:absolute;left:20067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GecYA&#10;AADdAAAADwAAAGRycy9kb3ducmV2LnhtbESPQWvCQBSE74X+h+UVvNWNexCbuoqE1oqlh9oGr4/s&#10;Mwlm34bdrYn/vlsoeBxm5htmuR5tJy7kQ+tYw2yagSCunGm51vD99fq4ABEissHOMWm4UoD16v5u&#10;iblxA3/S5RBrkSAcctTQxNjnUoaqIYth6nri5J2ctxiT9LU0HocEt51UWTaXFltOCw32VDRUnQ8/&#10;VkO/2Kvy+PbycbbvO78tinLYFqXWk4dx8wwi0hhv4f/2zmhQSj3B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SGe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69" o:spid="_x0000_s1170" style="position:absolute;left:22252;top:6725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rY8IA&#10;AADdAAAADwAAAGRycy9kb3ducmV2LnhtbERPzYrCMBC+C/sOYRa8iKZWcKUaZSkouqCw1QcYmtm2&#10;2ExKErW+vTkIe/z4/leb3rTiTs43lhVMJwkI4tLqhisFl/N2vADhA7LG1jIpeJKHzfpjsMJM2wf/&#10;0r0IlYgh7DNUUIfQZVL6siaDfmI74sj9WWcwROgqqR0+YrhpZZokc2mw4dhQY0d5TeW1uBkF5dfh&#10;mR9v29l5+uNyvWtPHV5HSg0/++8liEB9+Be/3XutIE1ncX98E5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02tjwgAAAN0AAAAPAAAAAAAAAAAAAAAAAJgCAABkcnMvZG93&#10;bnJldi54bWxQSwUGAAAAAAQABAD1AAAAhwM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877" o:spid="_x0000_s1171" style="position:absolute;left:23402;top:6725;width:1096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cosYA&#10;AADdAAAADwAAAGRycy9kb3ducmV2LnhtbESPQWvCQBSE70L/w/IK3nRjhCLRVSSolRYPtQ1eH9ln&#10;Esy+Dbtbk/77bkHocZiZb5jVZjCtuJPzjWUFs2kCgri0uuFKwdfnfrIA4QOyxtYyKfghD5v102iF&#10;mbY9f9D9HCoRIewzVFCH0GVS+rImg35qO+LoXa0zGKJ0ldQO+wg3rUyT5EUabDgu1NhRXlN5O38b&#10;Bd3iLS0ur7vTzbwf3SHPi/6QF0qNn4ftEkSgIfyHH+2jVpCm8x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sco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885" o:spid="_x0000_s1172" style="position:absolute;left:24495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C1cYA&#10;AADdAAAADwAAAGRycy9kb3ducmV2LnhtbESPQUvDQBSE74L/YXmCN7vpClJiN6EErUXxYDX0+si+&#10;JqHZt2F3beK/dwWhx2FmvmHW5WwHcSYfescalosMBHHjTM+thq/P57sViBCRDQ6OScMPBSiL66s1&#10;5sZN/EHnfWxFgnDIUUMX45hLGZqOLIaFG4mTd3TeYkzSt9J4nBLcDlJl2YO02HNa6HCkqqPmtP+2&#10;GsbVq6oPL0/vJ/u289uqqqdtVWt9ezNvHkFEmuMl/N/eGQ1K3Sv4e5Oe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mC1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901" o:spid="_x0000_s1173" style="position:absolute;left:26737;top:6725;width:1096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nTsYA&#10;AADdAAAADwAAAGRycy9kb3ducmV2LnhtbESPQWvCQBSE70L/w/IEb7oxQpHoKhJalRYPtQ1eH9ln&#10;Esy+Dbtbk/77bkHocZiZb5j1djCtuJPzjWUF81kCgri0uuFKwdfn63QJwgdkja1lUvBDHrabp9Ea&#10;M217/qD7OVQiQthnqKAOocuk9GVNBv3MdsTRu1pnMETpKqkd9hFuWpkmybM02HBcqLGjvKbydv42&#10;CrrlW1pcDi+nm3k/un2eF/0+L5SajIfdCkSgIfyHH+2jVpCmiwX8vY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UnT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手繪多邊形​​ 1910" o:spid="_x0000_s1174" style="position:absolute;left:27830;top:6725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tYMYA&#10;AADdAAAADwAAAGRycy9kb3ducmV2LnhtbESP3WrCQBSE7wt9h+UI3hTdGEuV6ColoGjBgj8PcMge&#10;k2D2bNhdNb69KxR6OczMN8x82ZlG3Mj52rKC0TABQVxYXXOp4HRcDaYgfEDW2FgmBQ/ysFy8v80x&#10;0/bOe7odQikihH2GCqoQ2kxKX1Rk0A9tSxy9s3UGQ5SulNrhPcJNI9Mk+ZIGa44LFbaUV1RcDlej&#10;oJhsH/nuuhofRz8u1+vmt8XLh1L9Xvc9AxGoC//hv/ZGK0jT8Se83s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htYM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926" o:spid="_x0000_s1175" style="position:absolute;left:30072;top:6725;width:1096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aocYA&#10;AADdAAAADwAAAGRycy9kb3ducmV2LnhtbESPQWvCQBSE7wX/w/IEb3VjikVSVynBqlh6qBp6fWRf&#10;k2D2bdhdTfrvu0Khx2FmvmGW68G04kbON5YVzKYJCOLS6oYrBefT2+MChA/IGlvLpOCHPKxXo4cl&#10;Ztr2/Em3Y6hEhLDPUEEdQpdJ6cuaDPqp7Yij922dwRClq6R22Ee4aWWaJM/SYMNxocaO8prKy/Fq&#10;FHSLQ1p87TYfF/O+d9s8L/ptXig1GQ+vLyACDeE//NfeawVp+jSH+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Aao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50" o:spid="_x0000_s1176" style="position:absolute;left:33407;top:6725;width:1096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E1sYA&#10;AADdAAAADwAAAGRycy9kb3ducmV2LnhtbESPQWvCQBSE74L/YXlCb7oxBZHoKhKslUoPtQ1eH9ln&#10;Esy+Dbtbk/77rlDocZiZb5j1djCtuJPzjWUF81kCgri0uuFKwdfny3QJwgdkja1lUvBDHrab8WiN&#10;mbY9f9D9HCoRIewzVFCH0GVS+rImg35mO+LoXa0zGKJ0ldQO+wg3rUyTZCENNhwXauwor6m8nb+N&#10;gm75lhaX1/37zZyO7pDnRX/IC6WeJsNuBSLQEP7Df+2jVpCmzwt4vI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KE1s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66" o:spid="_x0000_s1177" style="position:absolute;left:35650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hTcYA&#10;AADdAAAADwAAAGRycy9kb3ducmV2LnhtbESPQWvCQBSE7wX/w/IEb3VjClZSVynBqlh6qBp6fWRf&#10;k2D2bdhdTfrvu0Khx2FmvmGW68G04kbON5YVzKYJCOLS6oYrBefT2+MChA/IGlvLpOCHPKxXo4cl&#10;Ztr2/Em3Y6hEhLDPUEEdQpdJ6cuaDPqp7Yij922dwRClq6R22Ee4aWWaJHNpsOG4UGNHeU3l5Xg1&#10;CrrFIS2+dpuPi3nfu22eF/02L5SajIfXFxCBhvAf/mvvtYI0fXqG+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4hTcYAAADdAAAADwAAAAAAAAAAAAAAAACYAgAAZHJz&#10;L2Rvd25yZXYueG1sUEsFBgAAAAAEAAQA9QAAAIs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1982" o:spid="_x0000_s1178" style="position:absolute;left:37893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1P8MA&#10;AADdAAAADwAAAGRycy9kb3ducmV2LnhtbERPz2vCMBS+D/wfwhO8zdQKQ6pRpKgTxw5zFq+P5tkW&#10;m5eSZLb+98thsOPH93u1GUwrHuR8Y1nBbJqAIC6tbrhScPnevy5A+ICssbVMCp7kYbMevaww07bn&#10;L3qcQyViCPsMFdQhdJmUvqzJoJ/ajjhyN+sMhghdJbXDPoabVqZJ8iYNNhwbauwor6m8n3+Mgm5x&#10;Sovr++7zbj6O7pDnRX/IC6Um42G7BBFoCP/iP/dRK0jTeZwb38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G1P8MAAADdAAAADwAAAAAAAAAAAAAAAACYAgAAZHJzL2Rv&#10;d25yZXYueG1sUEsFBgAAAAAEAAQA9QAAAIg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2006" o:spid="_x0000_s1179" style="position:absolute;left:41228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QpMcA&#10;AADdAAAADwAAAGRycy9kb3ducmV2LnhtbESPzWrDMBCE74W8g9hAb4kcF0riRgnB5I+WHprU9LpY&#10;W9vEWhlJid23rwqBHoeZ+YZZrgfTihs531hWMJsmIIhLqxuuFHyed5M5CB+QNbaWScEPeVivRg9L&#10;zLTt+YNup1CJCGGfoYI6hC6T0pc1GfRT2xFH79s6gyFKV0ntsI9w08o0SZ6lwYbjQo0d5TWVl9PV&#10;KOjmr2nxddi+X8zb0e3zvOj3eaHU43jYvIAINIT/8L191ArS9GkB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dEKTHAAAA3QAAAA8AAAAAAAAAAAAAAAAAmAIAAGRy&#10;cy9kb3ducmV2LnhtbFBLBQYAAAAABAAEAPUAAACMAw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​​ 2014" o:spid="_x0000_s1180" style="position:absolute;left:42320;top:6725;width:1095;height:1158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KRMMA&#10;AADdAAAADwAAAGRycy9kb3ducmV2LnhtbERPz2vCMBS+D/wfwhO8zdQiQ6pRpKgTxw5zFq+P5tkW&#10;m5eSZLb+98thsOPH93u1GUwrHuR8Y1nBbJqAIC6tbrhScPnevy5A+ICssbVMCp7kYbMevaww07bn&#10;L3qcQyViCPsMFdQhdJmUvqzJoJ/ajjhyN+sMhghdJbXDPoabVqZJ8iYNNhwbauwor6m8n3+Mgm5x&#10;Sovr++7zbj6O7pDnRX/IC6Um42G7BBFoCP/iP/dRK0jTedwf38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HKRMMAAADdAAAADwAAAAAAAAAAAAAAAACYAgAAZHJzL2Rv&#10;d25yZXYueG1sUEsFBgAAAAAEAAQA9QAAAIgD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手繪多邊形 1742" o:spid="_x0000_s1181" style="position:absolute;left:4427;top:7904;width:1143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i7sQA&#10;AADdAAAADwAAAGRycy9kb3ducmV2LnhtbESPwWrDMBBE74H+g9hCbokcEUJwo4TSUNpbiZ0P2Fpb&#10;y6m1MpZqO/36qFDIcZiZN8zuMLlWDNSHxrOG1TIDQVx503Ct4Vy+LrYgQkQ22HomDVcKcNg/zHaY&#10;Gz/yiYYi1iJBOOSowcbY5VKGypLDsPQdcfK+fO8wJtnX0vQ4JrhrpcqyjXTYcFqw2NGLpeq7+HEa&#10;fj/KeHwbC/t5PQ5KXbryhOai9fxxen4CEWmK9/B/+91oUGq9gr836QnI/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6Iu7EAAAA3QAAAA8AAAAAAAAAAAAAAAAAmAIAAGRycy9k&#10;b3ducmV2LnhtbFBLBQYAAAAABAAEAPUAAACJ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 1750" o:spid="_x0000_s1182" style="position:absolute;left:5577;top:7904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yWpsUA&#10;AADdAAAADwAAAGRycy9kb3ducmV2LnhtbESP0YrCMBRE3xf8h3AFXxZNrbsi1SgqiPskrPUDrs21&#10;LTY3JYla/94IC/s4zMwZZrHqTCPu5HxtWcF4lIAgLqyuuVRwynfDGQgfkDU2lknBkzyslr2PBWba&#10;PviX7sdQighhn6GCKoQ2k9IXFRn0I9sSR+9incEQpSuldviIcNPINEmm0mDNcaHClrYVFdfjzSi4&#10;ncrL9zZ3+W662ZyL/edhMm4PSg363XoOIlAX/sN/7R+tIE2/Uni/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Jam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782" o:spid="_x0000_s1183" style="position:absolute;left:10005;top:7904;width:1142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ZAsUA&#10;AADdAAAADwAAAGRycy9kb3ducmV2LnhtbESPwWrDMBBE74X+g9hCb41cNZTiRAmhobS3EDsfsLU2&#10;lhNrZSzVdvr1VSDQ4zAzb5jlenKtGKgPjWcNz7MMBHHlTcO1hkP58fQGIkRkg61n0nChAOvV/d0S&#10;c+NH3tNQxFokCIccNdgYu1zKUFlyGGa+I07e0fcOY5J9LU2PY4K7Vqose5UOG04LFjt6t1Sdix+n&#10;4XdXxu3nWNjvy3ZQ6tSVezQnrR8fps0CRKQp/odv7S+jQan5C1zf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BkC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790" o:spid="_x0000_s1184" style="position:absolute;left:11155;top:7904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rScUA&#10;AADdAAAADwAAAGRycy9kb3ducmV2LnhtbESP0YrCMBRE3wX/IVzBF1lTqytL1ygqiD4JWj/gbnNt&#10;yzY3JYna/fuNIPg4zMwZZrHqTCPu5HxtWcFknIAgLqyuuVRwyXcfXyB8QNbYWCYFf+Rhtez3Fphp&#10;++AT3c+hFBHCPkMFVQhtJqUvKjLox7Yljt7VOoMhSldK7fAR4aaRaZLMpcGa40KFLW0rKn7PN6Pg&#10;dimvn9vc5bv5ZvNT7EfH6aQ9KjUcdOtvEIG68A6/2getIE1nM3i+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OatJ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46" o:spid="_x0000_s1185" style="position:absolute;left:18917;top:7904;width:1143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k7cUA&#10;AADdAAAADwAAAGRycy9kb3ducmV2LnhtbESPwWrDMBBE74X+g9hCb41c0ZTiRAmhobS3EDsfsLU2&#10;lhNrZSzVdvr1VSDQ4zAzb5jlenKtGKgPjWcNz7MMBHHlTcO1hkP58fQGIkRkg61n0nChAOvV/d0S&#10;c+NH3tNQxFokCIccNdgYu1zKUFlyGGa+I07e0fcOY5J9LU2PY4K7Vqose5UOG04LFjt6t1Sdix+n&#10;4XdXxu3nWNjvy3ZQ6tSVezQnrR8fps0CRKQp/odv7S+jQamXOVzf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STtxQAAAN0AAAAPAAAAAAAAAAAAAAAAAJgCAABkcnMv&#10;ZG93bnJldi54bWxQSwUGAAAAAAQABAD1AAAAigM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878" o:spid="_x0000_s1186" style="position:absolute;left:23402;top:7904;width:1096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QpcYA&#10;AADdAAAADwAAAGRycy9kb3ducmV2LnhtbESP0WrCQBRE34X+w3ILfZG6MWooqatUQeyTYOIH3Gav&#10;SWj2bthdNf17Vyj4OMzMGWa5HkwnruR8a1nBdJKAIK6sbrlWcCp37x8gfEDW2FkmBX/kYb16GS0x&#10;1/bGR7oWoRYRwj5HBU0IfS6lrxoy6Ce2J47e2TqDIUpXS+3wFuGmk2mSZNJgy3GhwZ62DVW/xcUo&#10;uJzq82JbunKXbTY/1X58mE37g1Jvr8PXJ4hAQ3iG/9vfWkGazjN4vI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eQpcYAAADdAAAADwAAAAAAAAAAAAAAAACYAgAAZHJz&#10;L2Rvd25yZXYueG1sUEsFBgAAAAAEAAQA9QAAAIsD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943" o:spid="_x0000_s1187" style="position:absolute;left:32315;top:7904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1PsYA&#10;AADdAAAADwAAAGRycy9kb3ducmV2LnhtbESP3WrCQBSE74W+w3IKvZG6Mf60RFepgtQrQeMDnGaP&#10;STB7NuyuGt++KwheDjPzDTNfdqYRV3K+tqxgOEhAEBdW11wqOOabz28QPiBrbCyTgjt5WC7eenPM&#10;tL3xnq6HUIoIYZ+hgiqENpPSFxUZ9APbEkfvZJ3BEKUrpXZ4i3DTyDRJptJgzXGhwpbWFRXnw8Uo&#10;uBzL02Sdu3wzXa3+it/+bjRsd0p9vHc/MxCBuvAKP9tbrSBNx1/weB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s1PsYAAADdAAAADwAAAAAAAAAAAAAAAACYAgAAZHJz&#10;L2Rvd25yZXYueG1sUEsFBgAAAAAEAAQA9QAAAIsD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67" o:spid="_x0000_s1188" style="position:absolute;left:35650;top:7904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hTMIA&#10;AADdAAAADwAAAGRycy9kb3ducmV2LnhtbERPzYrCMBC+L/gOYQQvi6Z2VaQaRQXZPQlaH2BsxrbY&#10;TEoStb69OSx4/Pj+l+vONOJBzteWFYxHCQjiwuqaSwXnfD+cg/ABWWNjmRS8yMN61ftaYqbtk4/0&#10;OIVSxBD2GSqoQmgzKX1RkUE/si1x5K7WGQwRulJqh88YbhqZJslMGqw5NlTY0q6i4na6GwX3c3md&#10;7nKX72fb7aX4/T78jNuDUoN+t1mACNSFj/jf/acVpOkkzo1v4hO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dKFMwgAAAN0AAAAPAAAAAAAAAAAAAAAAAJgCAABkcnMvZG93&#10;bnJldi54bWxQSwUGAAAAAAQABAD1AAAAhwM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​​ 1991" o:spid="_x0000_s1189" style="position:absolute;left:38985;top:7932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gE18YA&#10;AADdAAAADwAAAGRycy9kb3ducmV2LnhtbESP3WrCQBSE74W+w3IKvZG6Mf7QRlepgtQrQeMDnGaP&#10;STB7NuyuGt++KwheDjPzDTNfdqYRV3K+tqxgOEhAEBdW11wqOOabzy8QPiBrbCyTgjt5WC7eenPM&#10;tL3xnq6HUIoIYZ+hgiqENpPSFxUZ9APbEkfvZJ3BEKUrpXZ4i3DTyDRJptJgzXGhwpbWFRXnw8Uo&#10;uBzL02Sdu3wzXa3+it/+bjRsd0p9vHc/MxCBuvAKP9tbrSBNx9/weB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gE18YAAADdAAAADwAAAAAAAAAAAAAAAACYAgAAZHJz&#10;L2Rvd25yZXYueG1sUEsFBgAAAAAEAAQA9QAAAIsD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手繪多邊形 1743" o:spid="_x0000_s1190" style="position:absolute;left:4427;top:9016;width:1143;height:1111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8RqMEA&#10;AADdAAAADwAAAGRycy9kb3ducmV2LnhtbERP3WrCMBS+H/gO4QjezdSAY3RGEUXm3bD1Ac6as6au&#10;OSlN1laffrkY7PLj+9/sJteKgfrQeNawWmYgiCtvGq41XMvT8yuIEJENtp5Jw50C7Lazpw3mxo98&#10;oaGItUghHHLUYGPscilDZclhWPqOOHFfvncYE+xraXocU7hrpcqyF+mw4dRgsaODpeq7+HEaHh9l&#10;PL6Phf28Hwelbl15QXPTejGf9m8gIk3xX/znPhsNSq3T/vQmP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vEajBAAAA3QAAAA8AAAAAAAAAAAAAAAAAmAIAAGRycy9kb3du&#10;cmV2LnhtbFBLBQYAAAAABAAEAPUAAACGAw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手繪多邊形​​ 1751" o:spid="_x0000_s1191" style="position:absolute;left:5577;top:9016;width:1095;height:1111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eDMUA&#10;AADdAAAADwAAAGRycy9kb3ducmV2LnhtbESP0YrCMBRE3xf8h3CFfVnWtF2UpRpFBXGfBK0fcG2u&#10;bbG5KUnU7t8bQfBxmJkzzGzRm1bcyPnGsoJ0lIAgLq1uuFJwLDbfvyB8QNbYWiYF/+RhMR98zDDX&#10;9s57uh1CJSKEfY4K6hC6XEpf1mTQj2xHHL2zdQZDlK6S2uE9wk0rsySZSIMNx4UaO1rXVF4OV6Pg&#10;eqzO43Xhis1ktTqV26/dT9rtlPoc9sspiEB9eIdf7T+tIMvGK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54MxQAAAN0AAAAPAAAAAAAAAAAAAAAAAJgCAABkcnMv&#10;ZG93bnJldi54bWxQSwUGAAAAAAQABAD1AAAAigM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手繪多邊形​​ 1867" o:spid="_x0000_s1192" style="position:absolute;left:21162;top:4483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K1L8YA&#10;AADdAAAADwAAAGRycy9kb3ducmV2LnhtbESP0WrCQBRE3wX/YblCX0Q3plgldZUSUKzQQqMfcMne&#10;JsHs3bC7avz7bkHwcZiZM8xq05tWXMn5xrKC2TQBQVxa3XCl4HTcTpYgfEDW2FomBXfysFkPByvM&#10;tL3xD12LUIkIYZ+hgjqELpPSlzUZ9FPbEUfv1zqDIUpXSe3wFuGmlWmSvEmDDceFGjvKayrPxcUo&#10;KBef9/zrsn09zg4u17v2u8PzWKmXUf/xDiJQH57hR3uvFaTpPIX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K1L8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手繪多邊形​​ 1867" o:spid="_x0000_s1193" style="position:absolute;left:22252;top:4483;width:1143;height:1158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QtMYA&#10;AADdAAAADwAAAGRycy9kb3ducmV2LnhtbESP3WrCQBSE7wt9h+UI3hTdGGmV6ColoGjBgj8PcMge&#10;k2D2bNhdNb69KxR6OczMN8x82ZlG3Mj52rKC0TABQVxYXXOp4HRcDaYgfEDW2FgmBQ/ysFy8v80x&#10;0/bOe7odQikihH2GCqoQ2kxKX1Rk0A9tSxy9s3UGQ5SulNrhPcJNI9Mk+ZIGa44LFbaUV1RcDlej&#10;oJhsH/nuuhofRz8u1+vmt8XLh1L9Xvc9AxGoC//hv/ZGK0jTzzG83s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4QtMYAAADdAAAADwAAAAAAAAAAAAAAAACYAgAAZHJz&#10;L2Rvd25yZXYueG1sUEsFBgAAAAAEAAQA9QAAAIsD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91AE"/>
      </v:shape>
    </w:pict>
  </w:numPicBullet>
  <w:abstractNum w:abstractNumId="0" w15:restartNumberingAfterBreak="0">
    <w:nsid w:val="FFFFFF7C"/>
    <w:multiLevelType w:val="singleLevel"/>
    <w:tmpl w:val="A6301F2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3C4056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C25C5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A2B2063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73A724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3BF8238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23612AD"/>
    <w:multiLevelType w:val="hybridMultilevel"/>
    <w:tmpl w:val="1A2EB880"/>
    <w:lvl w:ilvl="0" w:tplc="BF2690BC">
      <w:start w:val="1"/>
      <w:numFmt w:val="decimal"/>
      <w:lvlText w:val="%1."/>
      <w:lvlJc w:val="left"/>
      <w:pPr>
        <w:ind w:left="927" w:hanging="360"/>
      </w:pPr>
      <w:rPr>
        <w:rFonts w:ascii="Times New Roman" w:eastAsia="Noto Sans Mono CJK JP Bold" w:hAnsi="Times New Roman" w:cs="Times New Roman" w:hint="default"/>
        <w:w w:val="99"/>
        <w:sz w:val="26"/>
        <w:szCs w:val="26"/>
        <w:lang w:val="en-US" w:eastAsia="zh-TW" w:bidi="ar-SA"/>
      </w:rPr>
    </w:lvl>
    <w:lvl w:ilvl="1" w:tplc="33F83558">
      <w:numFmt w:val="bullet"/>
      <w:lvlText w:val="•"/>
      <w:lvlJc w:val="left"/>
      <w:pPr>
        <w:ind w:left="1810" w:hanging="360"/>
      </w:pPr>
      <w:rPr>
        <w:rFonts w:hint="default"/>
        <w:lang w:val="en-US" w:eastAsia="zh-TW" w:bidi="ar-SA"/>
      </w:rPr>
    </w:lvl>
    <w:lvl w:ilvl="2" w:tplc="013EED36">
      <w:numFmt w:val="bullet"/>
      <w:lvlText w:val="•"/>
      <w:lvlJc w:val="left"/>
      <w:pPr>
        <w:ind w:left="2691" w:hanging="360"/>
      </w:pPr>
      <w:rPr>
        <w:rFonts w:hint="default"/>
        <w:lang w:val="en-US" w:eastAsia="zh-TW" w:bidi="ar-SA"/>
      </w:rPr>
    </w:lvl>
    <w:lvl w:ilvl="3" w:tplc="C2B6774E">
      <w:numFmt w:val="bullet"/>
      <w:lvlText w:val="•"/>
      <w:lvlJc w:val="left"/>
      <w:pPr>
        <w:ind w:left="3571" w:hanging="360"/>
      </w:pPr>
      <w:rPr>
        <w:rFonts w:hint="default"/>
        <w:lang w:val="en-US" w:eastAsia="zh-TW" w:bidi="ar-SA"/>
      </w:rPr>
    </w:lvl>
    <w:lvl w:ilvl="4" w:tplc="83F49946">
      <w:numFmt w:val="bullet"/>
      <w:lvlText w:val="•"/>
      <w:lvlJc w:val="left"/>
      <w:pPr>
        <w:ind w:left="4452" w:hanging="360"/>
      </w:pPr>
      <w:rPr>
        <w:rFonts w:hint="default"/>
        <w:lang w:val="en-US" w:eastAsia="zh-TW" w:bidi="ar-SA"/>
      </w:rPr>
    </w:lvl>
    <w:lvl w:ilvl="5" w:tplc="9CBC7898">
      <w:numFmt w:val="bullet"/>
      <w:lvlText w:val="•"/>
      <w:lvlJc w:val="left"/>
      <w:pPr>
        <w:ind w:left="5333" w:hanging="360"/>
      </w:pPr>
      <w:rPr>
        <w:rFonts w:hint="default"/>
        <w:lang w:val="en-US" w:eastAsia="zh-TW" w:bidi="ar-SA"/>
      </w:rPr>
    </w:lvl>
    <w:lvl w:ilvl="6" w:tplc="D4542FD4">
      <w:numFmt w:val="bullet"/>
      <w:lvlText w:val="•"/>
      <w:lvlJc w:val="left"/>
      <w:pPr>
        <w:ind w:left="6213" w:hanging="360"/>
      </w:pPr>
      <w:rPr>
        <w:rFonts w:hint="default"/>
        <w:lang w:val="en-US" w:eastAsia="zh-TW" w:bidi="ar-SA"/>
      </w:rPr>
    </w:lvl>
    <w:lvl w:ilvl="7" w:tplc="302A0F6E">
      <w:numFmt w:val="bullet"/>
      <w:lvlText w:val="•"/>
      <w:lvlJc w:val="left"/>
      <w:pPr>
        <w:ind w:left="7094" w:hanging="360"/>
      </w:pPr>
      <w:rPr>
        <w:rFonts w:hint="default"/>
        <w:lang w:val="en-US" w:eastAsia="zh-TW" w:bidi="ar-SA"/>
      </w:rPr>
    </w:lvl>
    <w:lvl w:ilvl="8" w:tplc="6BEEF264">
      <w:numFmt w:val="bullet"/>
      <w:lvlText w:val="•"/>
      <w:lvlJc w:val="left"/>
      <w:pPr>
        <w:ind w:left="7975" w:hanging="360"/>
      </w:pPr>
      <w:rPr>
        <w:rFonts w:hint="default"/>
        <w:lang w:val="en-US" w:eastAsia="zh-TW" w:bidi="ar-SA"/>
      </w:rPr>
    </w:lvl>
  </w:abstractNum>
  <w:abstractNum w:abstractNumId="7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節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95E6475"/>
    <w:multiLevelType w:val="hybridMultilevel"/>
    <w:tmpl w:val="B3007C36"/>
    <w:lvl w:ilvl="0" w:tplc="9AEE06C8">
      <w:start w:val="1"/>
      <w:numFmt w:val="decimal"/>
      <w:lvlText w:val="%1."/>
      <w:lvlJc w:val="left"/>
      <w:pPr>
        <w:ind w:left="927" w:hanging="360"/>
      </w:pPr>
      <w:rPr>
        <w:rFonts w:ascii="Times New Roman" w:eastAsia="Noto Sans Mono CJK JP Bold" w:hAnsi="Times New Roman" w:cs="Times New Roman" w:hint="default"/>
        <w:w w:val="99"/>
        <w:sz w:val="26"/>
        <w:szCs w:val="26"/>
        <w:lang w:val="en-US" w:eastAsia="zh-TW" w:bidi="ar-SA"/>
      </w:rPr>
    </w:lvl>
    <w:lvl w:ilvl="1" w:tplc="DEF27AEC">
      <w:numFmt w:val="bullet"/>
      <w:lvlText w:val="•"/>
      <w:lvlJc w:val="left"/>
      <w:pPr>
        <w:ind w:left="1810" w:hanging="360"/>
      </w:pPr>
      <w:rPr>
        <w:rFonts w:hint="default"/>
        <w:lang w:val="en-US" w:eastAsia="zh-TW" w:bidi="ar-SA"/>
      </w:rPr>
    </w:lvl>
    <w:lvl w:ilvl="2" w:tplc="3A7E6F10">
      <w:numFmt w:val="bullet"/>
      <w:lvlText w:val="•"/>
      <w:lvlJc w:val="left"/>
      <w:pPr>
        <w:ind w:left="2691" w:hanging="360"/>
      </w:pPr>
      <w:rPr>
        <w:rFonts w:hint="default"/>
        <w:lang w:val="en-US" w:eastAsia="zh-TW" w:bidi="ar-SA"/>
      </w:rPr>
    </w:lvl>
    <w:lvl w:ilvl="3" w:tplc="48C2AE1E">
      <w:numFmt w:val="bullet"/>
      <w:lvlText w:val="•"/>
      <w:lvlJc w:val="left"/>
      <w:pPr>
        <w:ind w:left="3571" w:hanging="360"/>
      </w:pPr>
      <w:rPr>
        <w:rFonts w:hint="default"/>
        <w:lang w:val="en-US" w:eastAsia="zh-TW" w:bidi="ar-SA"/>
      </w:rPr>
    </w:lvl>
    <w:lvl w:ilvl="4" w:tplc="3A32EFC6">
      <w:numFmt w:val="bullet"/>
      <w:lvlText w:val="•"/>
      <w:lvlJc w:val="left"/>
      <w:pPr>
        <w:ind w:left="4452" w:hanging="360"/>
      </w:pPr>
      <w:rPr>
        <w:rFonts w:hint="default"/>
        <w:lang w:val="en-US" w:eastAsia="zh-TW" w:bidi="ar-SA"/>
      </w:rPr>
    </w:lvl>
    <w:lvl w:ilvl="5" w:tplc="3C666FF2">
      <w:numFmt w:val="bullet"/>
      <w:lvlText w:val="•"/>
      <w:lvlJc w:val="left"/>
      <w:pPr>
        <w:ind w:left="5333" w:hanging="360"/>
      </w:pPr>
      <w:rPr>
        <w:rFonts w:hint="default"/>
        <w:lang w:val="en-US" w:eastAsia="zh-TW" w:bidi="ar-SA"/>
      </w:rPr>
    </w:lvl>
    <w:lvl w:ilvl="6" w:tplc="03D8CB98">
      <w:numFmt w:val="bullet"/>
      <w:lvlText w:val="•"/>
      <w:lvlJc w:val="left"/>
      <w:pPr>
        <w:ind w:left="6213" w:hanging="360"/>
      </w:pPr>
      <w:rPr>
        <w:rFonts w:hint="default"/>
        <w:lang w:val="en-US" w:eastAsia="zh-TW" w:bidi="ar-SA"/>
      </w:rPr>
    </w:lvl>
    <w:lvl w:ilvl="7" w:tplc="1ADCAA18">
      <w:numFmt w:val="bullet"/>
      <w:lvlText w:val="•"/>
      <w:lvlJc w:val="left"/>
      <w:pPr>
        <w:ind w:left="7094" w:hanging="360"/>
      </w:pPr>
      <w:rPr>
        <w:rFonts w:hint="default"/>
        <w:lang w:val="en-US" w:eastAsia="zh-TW" w:bidi="ar-SA"/>
      </w:rPr>
    </w:lvl>
    <w:lvl w:ilvl="8" w:tplc="F6FCC1A2">
      <w:numFmt w:val="bullet"/>
      <w:lvlText w:val="•"/>
      <w:lvlJc w:val="left"/>
      <w:pPr>
        <w:ind w:left="7975" w:hanging="360"/>
      </w:pPr>
      <w:rPr>
        <w:rFonts w:hint="default"/>
        <w:lang w:val="en-US" w:eastAsia="zh-TW" w:bidi="ar-SA"/>
      </w:rPr>
    </w:lvl>
  </w:abstractNum>
  <w:abstractNum w:abstractNumId="9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E142DD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2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3" w15:restartNumberingAfterBreak="0">
    <w:nsid w:val="29DE6396"/>
    <w:multiLevelType w:val="multilevel"/>
    <w:tmpl w:val="04090023"/>
    <w:styleLink w:val="a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DA39EA"/>
    <w:multiLevelType w:val="multilevel"/>
    <w:tmpl w:val="4502D284"/>
    <w:lvl w:ilvl="0">
      <w:start w:val="1"/>
      <w:numFmt w:val="upperLetter"/>
      <w:lvlText w:val="附錄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0" w15:restartNumberingAfterBreak="0">
    <w:nsid w:val="4145287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247022"/>
    <w:multiLevelType w:val="multilevel"/>
    <w:tmpl w:val="400A361E"/>
    <w:lvl w:ilvl="0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4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5" w15:restartNumberingAfterBreak="0">
    <w:nsid w:val="4B3C0967"/>
    <w:multiLevelType w:val="hybridMultilevel"/>
    <w:tmpl w:val="5190526C"/>
    <w:lvl w:ilvl="0" w:tplc="04090007">
      <w:start w:val="1"/>
      <w:numFmt w:val="bullet"/>
      <w:lvlText w:val=""/>
      <w:lvlPicBulletId w:val="0"/>
      <w:lvlJc w:val="left"/>
      <w:pPr>
        <w:ind w:left="378" w:hanging="262"/>
      </w:pPr>
      <w:rPr>
        <w:rFonts w:ascii="Wingdings" w:hAnsi="Wingdings" w:hint="default"/>
        <w:spacing w:val="2"/>
        <w:w w:val="99"/>
        <w:sz w:val="24"/>
        <w:szCs w:val="24"/>
        <w:lang w:val="en-US" w:eastAsia="zh-TW" w:bidi="ar-SA"/>
      </w:rPr>
    </w:lvl>
    <w:lvl w:ilvl="1" w:tplc="572CBB9E">
      <w:start w:val="1"/>
      <w:numFmt w:val="decimal"/>
      <w:lvlText w:val="%2."/>
      <w:lvlJc w:val="left"/>
      <w:pPr>
        <w:ind w:left="927" w:hanging="360"/>
      </w:pPr>
      <w:rPr>
        <w:rFonts w:ascii="Times New Roman" w:eastAsia="Noto Sans Mono CJK JP Bold" w:hAnsi="Times New Roman" w:cs="Times New Roman" w:hint="default"/>
        <w:w w:val="99"/>
        <w:sz w:val="26"/>
        <w:szCs w:val="26"/>
        <w:lang w:val="en-US" w:eastAsia="zh-TW" w:bidi="ar-SA"/>
      </w:rPr>
    </w:lvl>
    <w:lvl w:ilvl="2" w:tplc="5B18003E">
      <w:numFmt w:val="bullet"/>
      <w:lvlText w:val="•"/>
      <w:lvlJc w:val="left"/>
      <w:pPr>
        <w:ind w:left="1698" w:hanging="360"/>
      </w:pPr>
      <w:rPr>
        <w:rFonts w:hint="default"/>
        <w:lang w:val="en-US" w:eastAsia="zh-TW" w:bidi="ar-SA"/>
      </w:rPr>
    </w:lvl>
    <w:lvl w:ilvl="3" w:tplc="A76EDA10">
      <w:numFmt w:val="bullet"/>
      <w:lvlText w:val="•"/>
      <w:lvlJc w:val="left"/>
      <w:pPr>
        <w:ind w:left="2676" w:hanging="360"/>
      </w:pPr>
      <w:rPr>
        <w:rFonts w:hint="default"/>
        <w:lang w:val="en-US" w:eastAsia="zh-TW" w:bidi="ar-SA"/>
      </w:rPr>
    </w:lvl>
    <w:lvl w:ilvl="4" w:tplc="437413AC">
      <w:numFmt w:val="bullet"/>
      <w:lvlText w:val="•"/>
      <w:lvlJc w:val="left"/>
      <w:pPr>
        <w:ind w:left="3655" w:hanging="360"/>
      </w:pPr>
      <w:rPr>
        <w:rFonts w:hint="default"/>
        <w:lang w:val="en-US" w:eastAsia="zh-TW" w:bidi="ar-SA"/>
      </w:rPr>
    </w:lvl>
    <w:lvl w:ilvl="5" w:tplc="18D6076C">
      <w:numFmt w:val="bullet"/>
      <w:lvlText w:val="•"/>
      <w:lvlJc w:val="left"/>
      <w:pPr>
        <w:ind w:left="4633" w:hanging="360"/>
      </w:pPr>
      <w:rPr>
        <w:rFonts w:hint="default"/>
        <w:lang w:val="en-US" w:eastAsia="zh-TW" w:bidi="ar-SA"/>
      </w:rPr>
    </w:lvl>
    <w:lvl w:ilvl="6" w:tplc="24C05A22">
      <w:numFmt w:val="bullet"/>
      <w:lvlText w:val="•"/>
      <w:lvlJc w:val="left"/>
      <w:pPr>
        <w:ind w:left="5612" w:hanging="360"/>
      </w:pPr>
      <w:rPr>
        <w:rFonts w:hint="default"/>
        <w:lang w:val="en-US" w:eastAsia="zh-TW" w:bidi="ar-SA"/>
      </w:rPr>
    </w:lvl>
    <w:lvl w:ilvl="7" w:tplc="2F948D0E">
      <w:numFmt w:val="bullet"/>
      <w:lvlText w:val="•"/>
      <w:lvlJc w:val="left"/>
      <w:pPr>
        <w:ind w:left="6590" w:hanging="360"/>
      </w:pPr>
      <w:rPr>
        <w:rFonts w:hint="default"/>
        <w:lang w:val="en-US" w:eastAsia="zh-TW" w:bidi="ar-SA"/>
      </w:rPr>
    </w:lvl>
    <w:lvl w:ilvl="8" w:tplc="D794DEC4">
      <w:numFmt w:val="bullet"/>
      <w:lvlText w:val="•"/>
      <w:lvlJc w:val="left"/>
      <w:pPr>
        <w:ind w:left="7569" w:hanging="360"/>
      </w:pPr>
      <w:rPr>
        <w:rFonts w:hint="default"/>
        <w:lang w:val="en-US" w:eastAsia="zh-TW" w:bidi="ar-SA"/>
      </w:rPr>
    </w:lvl>
  </w:abstractNum>
  <w:abstractNum w:abstractNumId="2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DF7B0E"/>
    <w:multiLevelType w:val="multilevel"/>
    <w:tmpl w:val="4BBE41AE"/>
    <w:lvl w:ilvl="0">
      <w:start w:val="1"/>
      <w:numFmt w:val="decimal"/>
      <w:lvlText w:val="章節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節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2"/>
  </w:num>
  <w:num w:numId="2">
    <w:abstractNumId w:val="17"/>
  </w:num>
  <w:num w:numId="3">
    <w:abstractNumId w:val="27"/>
  </w:num>
  <w:num w:numId="4">
    <w:abstractNumId w:val="23"/>
  </w:num>
  <w:num w:numId="5">
    <w:abstractNumId w:val="24"/>
  </w:num>
  <w:num w:numId="6">
    <w:abstractNumId w:val="31"/>
  </w:num>
  <w:num w:numId="7">
    <w:abstractNumId w:val="16"/>
  </w:num>
  <w:num w:numId="8">
    <w:abstractNumId w:val="21"/>
  </w:num>
  <w:num w:numId="9">
    <w:abstractNumId w:val="29"/>
  </w:num>
  <w:num w:numId="10">
    <w:abstractNumId w:val="9"/>
  </w:num>
  <w:num w:numId="11">
    <w:abstractNumId w:val="15"/>
  </w:num>
  <w:num w:numId="12">
    <w:abstractNumId w:val="7"/>
  </w:num>
  <w:num w:numId="13">
    <w:abstractNumId w:val="11"/>
  </w:num>
  <w:num w:numId="14">
    <w:abstractNumId w:val="19"/>
  </w:num>
  <w:num w:numId="15">
    <w:abstractNumId w:val="18"/>
  </w:num>
  <w:num w:numId="16">
    <w:abstractNumId w:val="28"/>
  </w:num>
  <w:num w:numId="17">
    <w:abstractNumId w:val="12"/>
  </w:num>
  <w:num w:numId="18">
    <w:abstractNumId w:val="33"/>
  </w:num>
  <w:num w:numId="19">
    <w:abstractNumId w:val="30"/>
  </w:num>
  <w:num w:numId="20">
    <w:abstractNumId w:val="26"/>
  </w:num>
  <w:num w:numId="21">
    <w:abstractNumId w:val="32"/>
  </w:num>
  <w:num w:numId="22">
    <w:abstractNumId w:val="14"/>
  </w:num>
  <w:num w:numId="23">
    <w:abstractNumId w:val="5"/>
  </w:num>
  <w:num w:numId="24">
    <w:abstractNumId w:val="20"/>
  </w:num>
  <w:num w:numId="25">
    <w:abstractNumId w:val="10"/>
  </w:num>
  <w:num w:numId="26">
    <w:abstractNumId w:val="2"/>
  </w:num>
  <w:num w:numId="27">
    <w:abstractNumId w:val="1"/>
  </w:num>
  <w:num w:numId="28">
    <w:abstractNumId w:val="0"/>
  </w:num>
  <w:num w:numId="29">
    <w:abstractNumId w:val="4"/>
  </w:num>
  <w:num w:numId="30">
    <w:abstractNumId w:val="3"/>
  </w:num>
  <w:num w:numId="31">
    <w:abstractNumId w:val="13"/>
  </w:num>
  <w:num w:numId="32">
    <w:abstractNumId w:val="8"/>
  </w:num>
  <w:num w:numId="33">
    <w:abstractNumId w:val="6"/>
  </w:num>
  <w:num w:numId="34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embedTrueType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69E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361E11"/>
    <w:rsid w:val="0040090B"/>
    <w:rsid w:val="00433D57"/>
    <w:rsid w:val="0046302A"/>
    <w:rsid w:val="00487D2D"/>
    <w:rsid w:val="004B1E57"/>
    <w:rsid w:val="004D5D62"/>
    <w:rsid w:val="00504AA9"/>
    <w:rsid w:val="005112D0"/>
    <w:rsid w:val="00533D86"/>
    <w:rsid w:val="00555681"/>
    <w:rsid w:val="00577E06"/>
    <w:rsid w:val="005A3BF7"/>
    <w:rsid w:val="005D0135"/>
    <w:rsid w:val="005F2035"/>
    <w:rsid w:val="005F7990"/>
    <w:rsid w:val="00600AC2"/>
    <w:rsid w:val="00622682"/>
    <w:rsid w:val="0063739C"/>
    <w:rsid w:val="00691944"/>
    <w:rsid w:val="006B248A"/>
    <w:rsid w:val="006B3F1D"/>
    <w:rsid w:val="00703BBA"/>
    <w:rsid w:val="00727403"/>
    <w:rsid w:val="007466B2"/>
    <w:rsid w:val="00770F25"/>
    <w:rsid w:val="007B0A85"/>
    <w:rsid w:val="007B2E52"/>
    <w:rsid w:val="007C6A52"/>
    <w:rsid w:val="008119CC"/>
    <w:rsid w:val="0082043E"/>
    <w:rsid w:val="00897331"/>
    <w:rsid w:val="008E203A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254B7"/>
    <w:rsid w:val="00A370A8"/>
    <w:rsid w:val="00A73847"/>
    <w:rsid w:val="00A90467"/>
    <w:rsid w:val="00B208D4"/>
    <w:rsid w:val="00B27589"/>
    <w:rsid w:val="00BD0870"/>
    <w:rsid w:val="00BD4753"/>
    <w:rsid w:val="00BD5CB1"/>
    <w:rsid w:val="00BE62EE"/>
    <w:rsid w:val="00C003BA"/>
    <w:rsid w:val="00C46878"/>
    <w:rsid w:val="00C82682"/>
    <w:rsid w:val="00C847C4"/>
    <w:rsid w:val="00CB4A51"/>
    <w:rsid w:val="00CC569E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DD40BE"/>
    <w:rsid w:val="00E61C09"/>
    <w:rsid w:val="00E66C3D"/>
    <w:rsid w:val="00EA5402"/>
    <w:rsid w:val="00EB263C"/>
    <w:rsid w:val="00EB3B58"/>
    <w:rsid w:val="00EC7359"/>
    <w:rsid w:val="00EE3054"/>
    <w:rsid w:val="00F00606"/>
    <w:rsid w:val="00F01256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A235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8"/>
        <w:szCs w:val="28"/>
        <w:lang w:val="en-US" w:eastAsia="zh-CN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qFormat/>
    <w:rsid w:val="005D0135"/>
    <w:pPr>
      <w:ind w:right="720"/>
    </w:pPr>
    <w:rPr>
      <w:rFonts w:ascii="Microsoft JhengHei UI" w:eastAsia="Microsoft JhengHei UI" w:hAnsi="Microsoft JhengHei UI"/>
    </w:rPr>
  </w:style>
  <w:style w:type="paragraph" w:styleId="1">
    <w:name w:val="heading 1"/>
    <w:basedOn w:val="a3"/>
    <w:link w:val="10"/>
    <w:uiPriority w:val="1"/>
    <w:qFormat/>
    <w:rsid w:val="005D0135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21">
    <w:name w:val="heading 2"/>
    <w:basedOn w:val="a3"/>
    <w:link w:val="22"/>
    <w:uiPriority w:val="1"/>
    <w:qFormat/>
    <w:rsid w:val="005D0135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</w:rPr>
  </w:style>
  <w:style w:type="paragraph" w:styleId="31">
    <w:name w:val="heading 3"/>
    <w:basedOn w:val="a3"/>
    <w:next w:val="a3"/>
    <w:link w:val="32"/>
    <w:uiPriority w:val="1"/>
    <w:semiHidden/>
    <w:qFormat/>
    <w:rsid w:val="005D0135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41">
    <w:name w:val="heading 4"/>
    <w:basedOn w:val="a3"/>
    <w:link w:val="42"/>
    <w:uiPriority w:val="9"/>
    <w:semiHidden/>
    <w:qFormat/>
    <w:rsid w:val="005D0135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5D0135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6">
    <w:name w:val="heading 6"/>
    <w:basedOn w:val="a3"/>
    <w:next w:val="a3"/>
    <w:link w:val="60"/>
    <w:uiPriority w:val="9"/>
    <w:semiHidden/>
    <w:qFormat/>
    <w:rsid w:val="005D0135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92F2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5D0135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92F2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5D0135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85402C" w:themeColor="accent3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5D0135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85402C" w:themeColor="accent3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標題 1 字元"/>
    <w:basedOn w:val="a4"/>
    <w:link w:val="1"/>
    <w:uiPriority w:val="1"/>
    <w:rsid w:val="005D0135"/>
    <w:rPr>
      <w:rFonts w:ascii="Microsoft JhengHei UI" w:eastAsia="Microsoft JhengHei UI" w:hAnsi="Microsoft JhengHei UI"/>
      <w:b/>
      <w:color w:val="CFCFCF" w:themeColor="accent5" w:themeShade="E6"/>
      <w:sz w:val="36"/>
    </w:rPr>
  </w:style>
  <w:style w:type="character" w:customStyle="1" w:styleId="11">
    <w:name w:val="雜湊標記1"/>
    <w:basedOn w:val="a4"/>
    <w:uiPriority w:val="99"/>
    <w:semiHidden/>
    <w:rsid w:val="005D0135"/>
    <w:rPr>
      <w:rFonts w:ascii="Microsoft JhengHei UI" w:eastAsia="Microsoft JhengHei UI" w:hAnsi="Microsoft JhengHei UI"/>
      <w:color w:val="2B579A"/>
      <w:shd w:val="clear" w:color="auto" w:fill="E6E6E6"/>
    </w:rPr>
  </w:style>
  <w:style w:type="paragraph" w:customStyle="1" w:styleId="a2">
    <w:name w:val="編號清單"/>
    <w:basedOn w:val="a3"/>
    <w:semiHidden/>
    <w:qFormat/>
    <w:rsid w:val="005D0135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預設值"/>
    <w:semiHidden/>
    <w:rsid w:val="005D0135"/>
    <w:pPr>
      <w:autoSpaceDE w:val="0"/>
      <w:autoSpaceDN w:val="0"/>
      <w:adjustRightInd w:val="0"/>
    </w:pPr>
    <w:rPr>
      <w:rFonts w:ascii="Microsoft JhengHei UI" w:eastAsia="Microsoft JhengHei UI" w:hAnsi="Microsoft JhengHei UI" w:cs="Calibri"/>
      <w:color w:val="000000"/>
    </w:rPr>
  </w:style>
  <w:style w:type="character" w:customStyle="1" w:styleId="22">
    <w:name w:val="標題 2 字元"/>
    <w:basedOn w:val="a4"/>
    <w:link w:val="21"/>
    <w:uiPriority w:val="1"/>
    <w:rsid w:val="005D0135"/>
    <w:rPr>
      <w:rFonts w:ascii="Microsoft JhengHei UI" w:eastAsia="Microsoft JhengHei UI" w:hAnsi="Microsoft JhengHei UI"/>
      <w:b/>
      <w:bCs/>
      <w:color w:val="CFCFCF" w:themeColor="accent5" w:themeShade="E6"/>
      <w:sz w:val="32"/>
      <w:szCs w:val="32"/>
    </w:rPr>
  </w:style>
  <w:style w:type="paragraph" w:styleId="a8">
    <w:name w:val="Normal Indent"/>
    <w:basedOn w:val="a3"/>
    <w:uiPriority w:val="99"/>
    <w:semiHidden/>
    <w:rsid w:val="005D0135"/>
    <w:pPr>
      <w:spacing w:before="120"/>
      <w:ind w:left="720"/>
    </w:pPr>
  </w:style>
  <w:style w:type="character" w:customStyle="1" w:styleId="32">
    <w:name w:val="標題 3 字元"/>
    <w:basedOn w:val="a4"/>
    <w:link w:val="31"/>
    <w:uiPriority w:val="1"/>
    <w:semiHidden/>
    <w:rsid w:val="005D0135"/>
    <w:rPr>
      <w:rFonts w:ascii="Microsoft JhengHei UI" w:eastAsia="Microsoft JhengHei UI" w:hAnsi="Microsoft JhengHei UI"/>
      <w:b/>
      <w:bCs/>
      <w:color w:val="4CBABF" w:themeColor="accent2"/>
      <w:szCs w:val="27"/>
    </w:rPr>
  </w:style>
  <w:style w:type="paragraph" w:styleId="12">
    <w:name w:val="toc 1"/>
    <w:basedOn w:val="a3"/>
    <w:next w:val="a3"/>
    <w:autoRedefine/>
    <w:uiPriority w:val="39"/>
    <w:semiHidden/>
    <w:qFormat/>
    <w:rsid w:val="005D0135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aa"/>
    <w:uiPriority w:val="99"/>
    <w:semiHidden/>
    <w:rsid w:val="005D0135"/>
    <w:pPr>
      <w:spacing w:before="120"/>
    </w:pPr>
    <w:rPr>
      <w:sz w:val="18"/>
      <w:szCs w:val="20"/>
    </w:rPr>
  </w:style>
  <w:style w:type="character" w:customStyle="1" w:styleId="aa">
    <w:name w:val="註腳文字 字元"/>
    <w:basedOn w:val="a4"/>
    <w:link w:val="a9"/>
    <w:uiPriority w:val="99"/>
    <w:semiHidden/>
    <w:rsid w:val="005D0135"/>
    <w:rPr>
      <w:rFonts w:ascii="Microsoft JhengHei UI" w:eastAsia="Microsoft JhengHei UI" w:hAnsi="Microsoft JhengHei UI"/>
      <w:sz w:val="18"/>
      <w:szCs w:val="20"/>
    </w:rPr>
  </w:style>
  <w:style w:type="paragraph" w:styleId="a0">
    <w:name w:val="List Bullet"/>
    <w:basedOn w:val="a3"/>
    <w:uiPriority w:val="99"/>
    <w:semiHidden/>
    <w:rsid w:val="005D0135"/>
    <w:pPr>
      <w:numPr>
        <w:numId w:val="4"/>
      </w:numPr>
      <w:tabs>
        <w:tab w:val="left" w:pos="720"/>
      </w:tabs>
      <w:spacing w:before="120"/>
    </w:pPr>
  </w:style>
  <w:style w:type="paragraph" w:styleId="ab">
    <w:name w:val="annotation text"/>
    <w:basedOn w:val="a3"/>
    <w:link w:val="ac"/>
    <w:uiPriority w:val="99"/>
    <w:semiHidden/>
    <w:rsid w:val="005D0135"/>
    <w:rPr>
      <w:szCs w:val="24"/>
    </w:rPr>
  </w:style>
  <w:style w:type="character" w:customStyle="1" w:styleId="ac">
    <w:name w:val="註解文字 字元"/>
    <w:basedOn w:val="a4"/>
    <w:link w:val="ab"/>
    <w:uiPriority w:val="99"/>
    <w:semiHidden/>
    <w:rsid w:val="005D0135"/>
    <w:rPr>
      <w:rFonts w:ascii="Microsoft JhengHei UI" w:eastAsia="Microsoft JhengHei UI" w:hAnsi="Microsoft JhengHei UI"/>
      <w:szCs w:val="24"/>
    </w:rPr>
  </w:style>
  <w:style w:type="paragraph" w:styleId="ad">
    <w:name w:val="header"/>
    <w:basedOn w:val="a3"/>
    <w:link w:val="ae"/>
    <w:uiPriority w:val="99"/>
    <w:semiHidden/>
    <w:rsid w:val="005D0135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ae">
    <w:name w:val="頁首 字元"/>
    <w:basedOn w:val="a4"/>
    <w:link w:val="ad"/>
    <w:uiPriority w:val="99"/>
    <w:semiHidden/>
    <w:rsid w:val="005D0135"/>
    <w:rPr>
      <w:rFonts w:ascii="Microsoft JhengHei UI" w:eastAsia="Microsoft JhengHei UI" w:hAnsi="Microsoft JhengHei UI"/>
      <w:b/>
      <w:noProof/>
      <w:color w:val="125F5B" w:themeColor="accent1"/>
      <w:szCs w:val="24"/>
    </w:rPr>
  </w:style>
  <w:style w:type="paragraph" w:styleId="af">
    <w:name w:val="footer"/>
    <w:basedOn w:val="a3"/>
    <w:link w:val="af0"/>
    <w:uiPriority w:val="99"/>
    <w:rsid w:val="005D0135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af0">
    <w:name w:val="頁尾 字元"/>
    <w:basedOn w:val="a4"/>
    <w:link w:val="af"/>
    <w:uiPriority w:val="99"/>
    <w:rsid w:val="005D0135"/>
    <w:rPr>
      <w:rFonts w:ascii="Microsoft JhengHei UI" w:eastAsia="Microsoft JhengHei UI" w:hAnsi="Microsoft JhengHei UI"/>
      <w:color w:val="7F7F7F" w:themeColor="text1" w:themeTint="80"/>
      <w:sz w:val="18"/>
      <w:szCs w:val="24"/>
    </w:rPr>
  </w:style>
  <w:style w:type="character" w:styleId="af1">
    <w:name w:val="footnote reference"/>
    <w:basedOn w:val="a4"/>
    <w:uiPriority w:val="99"/>
    <w:semiHidden/>
    <w:rsid w:val="005D0135"/>
    <w:rPr>
      <w:rFonts w:ascii="Microsoft JhengHei UI" w:eastAsia="Microsoft JhengHei UI" w:hAnsi="Microsoft JhengHei UI"/>
      <w:vertAlign w:val="superscript"/>
    </w:rPr>
  </w:style>
  <w:style w:type="character" w:styleId="af2">
    <w:name w:val="annotation reference"/>
    <w:basedOn w:val="a4"/>
    <w:uiPriority w:val="99"/>
    <w:semiHidden/>
    <w:rsid w:val="005D0135"/>
    <w:rPr>
      <w:rFonts w:ascii="Microsoft JhengHei UI" w:eastAsia="Microsoft JhengHei UI" w:hAnsi="Microsoft JhengHei UI"/>
      <w:sz w:val="18"/>
      <w:szCs w:val="18"/>
    </w:rPr>
  </w:style>
  <w:style w:type="paragraph" w:styleId="a1">
    <w:name w:val="List Number"/>
    <w:basedOn w:val="a3"/>
    <w:uiPriority w:val="99"/>
    <w:semiHidden/>
    <w:rsid w:val="005D0135"/>
    <w:pPr>
      <w:numPr>
        <w:numId w:val="5"/>
      </w:numPr>
      <w:spacing w:before="120"/>
    </w:pPr>
  </w:style>
  <w:style w:type="character" w:styleId="af3">
    <w:name w:val="Hyperlink"/>
    <w:basedOn w:val="a4"/>
    <w:uiPriority w:val="99"/>
    <w:unhideWhenUsed/>
    <w:rsid w:val="005D0135"/>
    <w:rPr>
      <w:rFonts w:ascii="Microsoft JhengHei UI" w:eastAsia="Microsoft JhengHei UI" w:hAnsi="Microsoft JhengHei UI"/>
      <w:color w:val="0070C0" w:themeColor="hyperlink"/>
      <w:u w:val="single"/>
    </w:rPr>
  </w:style>
  <w:style w:type="paragraph" w:styleId="af4">
    <w:name w:val="annotation subject"/>
    <w:basedOn w:val="ab"/>
    <w:next w:val="ab"/>
    <w:link w:val="af5"/>
    <w:uiPriority w:val="99"/>
    <w:semiHidden/>
    <w:unhideWhenUsed/>
    <w:rsid w:val="005D0135"/>
    <w:rPr>
      <w:b/>
      <w:bCs/>
    </w:rPr>
  </w:style>
  <w:style w:type="character" w:customStyle="1" w:styleId="af5">
    <w:name w:val="註解主旨 字元"/>
    <w:basedOn w:val="ac"/>
    <w:link w:val="af4"/>
    <w:uiPriority w:val="99"/>
    <w:semiHidden/>
    <w:rsid w:val="005D0135"/>
    <w:rPr>
      <w:rFonts w:ascii="Microsoft JhengHei UI" w:eastAsia="Microsoft JhengHei UI" w:hAnsi="Microsoft JhengHei UI"/>
      <w:b/>
      <w:bCs/>
      <w:szCs w:val="24"/>
    </w:rPr>
  </w:style>
  <w:style w:type="paragraph" w:styleId="af6">
    <w:name w:val="No Spacing"/>
    <w:basedOn w:val="a3"/>
    <w:uiPriority w:val="1"/>
    <w:semiHidden/>
    <w:qFormat/>
    <w:rsid w:val="005D0135"/>
    <w:pPr>
      <w:widowControl w:val="0"/>
      <w:autoSpaceDE w:val="0"/>
      <w:autoSpaceDN w:val="0"/>
    </w:pPr>
    <w:rPr>
      <w:rFonts w:cs="Calibri"/>
    </w:rPr>
  </w:style>
  <w:style w:type="paragraph" w:styleId="af7">
    <w:name w:val="Title"/>
    <w:basedOn w:val="a3"/>
    <w:next w:val="a3"/>
    <w:link w:val="af8"/>
    <w:uiPriority w:val="10"/>
    <w:semiHidden/>
    <w:qFormat/>
    <w:rsid w:val="005D0135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8">
    <w:name w:val="標題 字元"/>
    <w:basedOn w:val="a4"/>
    <w:link w:val="af7"/>
    <w:uiPriority w:val="10"/>
    <w:semiHidden/>
    <w:rsid w:val="005D0135"/>
    <w:rPr>
      <w:rFonts w:ascii="Microsoft JhengHei UI" w:eastAsia="Microsoft JhengHei UI" w:hAnsi="Microsoft JhengHei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5D0135"/>
    <w:pPr>
      <w:numPr>
        <w:ilvl w:val="1"/>
        <w:numId w:val="4"/>
      </w:numPr>
      <w:spacing w:before="120"/>
    </w:pPr>
  </w:style>
  <w:style w:type="table" w:customStyle="1" w:styleId="af9">
    <w:name w:val="數字表格"/>
    <w:basedOn w:val="a5"/>
    <w:uiPriority w:val="99"/>
    <w:rsid w:val="005D0135"/>
    <w:tblPr/>
    <w:trPr>
      <w:cantSplit/>
    </w:trPr>
  </w:style>
  <w:style w:type="character" w:customStyle="1" w:styleId="42">
    <w:name w:val="標題 4 字元"/>
    <w:basedOn w:val="a4"/>
    <w:link w:val="41"/>
    <w:uiPriority w:val="9"/>
    <w:semiHidden/>
    <w:rsid w:val="005D0135"/>
    <w:rPr>
      <w:rFonts w:ascii="Microsoft JhengHei UI" w:eastAsia="Microsoft JhengHei UI" w:hAnsi="Microsoft JhengHei UI"/>
      <w:b/>
      <w:sz w:val="25"/>
      <w:szCs w:val="25"/>
    </w:rPr>
  </w:style>
  <w:style w:type="character" w:customStyle="1" w:styleId="52">
    <w:name w:val="標題 5 字元"/>
    <w:basedOn w:val="22"/>
    <w:link w:val="51"/>
    <w:uiPriority w:val="1"/>
    <w:semiHidden/>
    <w:rsid w:val="005D0135"/>
    <w:rPr>
      <w:rFonts w:ascii="Microsoft JhengHei UI" w:eastAsia="Microsoft JhengHei UI" w:hAnsi="Microsoft JhengHei UI"/>
      <w:b/>
      <w:bCs/>
      <w:color w:val="4BACC6"/>
      <w:sz w:val="25"/>
      <w:szCs w:val="32"/>
    </w:rPr>
  </w:style>
  <w:style w:type="character" w:customStyle="1" w:styleId="60">
    <w:name w:val="標題 6 字元"/>
    <w:basedOn w:val="a4"/>
    <w:link w:val="6"/>
    <w:uiPriority w:val="9"/>
    <w:semiHidden/>
    <w:rsid w:val="005D0135"/>
    <w:rPr>
      <w:rFonts w:ascii="Microsoft JhengHei UI" w:eastAsia="Microsoft JhengHei UI" w:hAnsi="Microsoft JhengHei UI" w:cstheme="majorBidi"/>
      <w:color w:val="092F2C" w:themeColor="accent1" w:themeShade="7F"/>
    </w:rPr>
  </w:style>
  <w:style w:type="character" w:customStyle="1" w:styleId="70">
    <w:name w:val="標題 7 字元"/>
    <w:basedOn w:val="a4"/>
    <w:link w:val="7"/>
    <w:uiPriority w:val="9"/>
    <w:semiHidden/>
    <w:rsid w:val="005D0135"/>
    <w:rPr>
      <w:rFonts w:ascii="Microsoft JhengHei UI" w:eastAsia="Microsoft JhengHei UI" w:hAnsi="Microsoft JhengHei UI" w:cstheme="majorBidi"/>
      <w:i/>
      <w:iCs/>
      <w:color w:val="092F2C" w:themeColor="accent1" w:themeShade="7F"/>
    </w:rPr>
  </w:style>
  <w:style w:type="character" w:customStyle="1" w:styleId="80">
    <w:name w:val="標題 8 字元"/>
    <w:basedOn w:val="a4"/>
    <w:link w:val="8"/>
    <w:uiPriority w:val="9"/>
    <w:semiHidden/>
    <w:rsid w:val="005D0135"/>
    <w:rPr>
      <w:rFonts w:ascii="Microsoft JhengHei UI" w:eastAsia="Microsoft JhengHei UI" w:hAnsi="Microsoft JhengHei UI" w:cstheme="majorBidi"/>
      <w:color w:val="85402C" w:themeColor="accent3"/>
      <w:sz w:val="21"/>
      <w:szCs w:val="21"/>
    </w:rPr>
  </w:style>
  <w:style w:type="character" w:customStyle="1" w:styleId="90">
    <w:name w:val="標題 9 字元"/>
    <w:basedOn w:val="a4"/>
    <w:link w:val="9"/>
    <w:uiPriority w:val="9"/>
    <w:semiHidden/>
    <w:rsid w:val="005D0135"/>
    <w:rPr>
      <w:rFonts w:ascii="Microsoft JhengHei UI" w:eastAsia="Microsoft JhengHei UI" w:hAnsi="Microsoft JhengHei UI" w:cstheme="majorBidi"/>
      <w:i/>
      <w:iCs/>
      <w:color w:val="85402C" w:themeColor="accent3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5D0135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5D0135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a">
    <w:name w:val="table of figures"/>
    <w:basedOn w:val="a3"/>
    <w:next w:val="a3"/>
    <w:uiPriority w:val="99"/>
    <w:semiHidden/>
    <w:rsid w:val="005D0135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5D0135"/>
    <w:pPr>
      <w:numPr>
        <w:ilvl w:val="1"/>
        <w:numId w:val="5"/>
      </w:numPr>
      <w:spacing w:before="120"/>
    </w:pPr>
  </w:style>
  <w:style w:type="character" w:styleId="afb">
    <w:name w:val="FollowedHyperlink"/>
    <w:basedOn w:val="a4"/>
    <w:uiPriority w:val="99"/>
    <w:semiHidden/>
    <w:rsid w:val="005D0135"/>
    <w:rPr>
      <w:rFonts w:ascii="Microsoft JhengHei UI" w:eastAsia="Microsoft JhengHei UI" w:hAnsi="Microsoft JhengHei UI"/>
      <w:color w:val="85402C" w:themeColor="followedHyperlink"/>
      <w:u w:val="single"/>
    </w:rPr>
  </w:style>
  <w:style w:type="paragraph" w:styleId="Web">
    <w:name w:val="Normal (Web)"/>
    <w:basedOn w:val="a3"/>
    <w:uiPriority w:val="99"/>
    <w:semiHidden/>
    <w:rsid w:val="005D0135"/>
    <w:pPr>
      <w:spacing w:before="100" w:beforeAutospacing="1" w:after="100" w:afterAutospacing="1"/>
    </w:pPr>
    <w:rPr>
      <w:rFonts w:cs="Times New Roman"/>
      <w:szCs w:val="24"/>
    </w:rPr>
  </w:style>
  <w:style w:type="character" w:styleId="afc">
    <w:name w:val="Book Title"/>
    <w:basedOn w:val="a4"/>
    <w:uiPriority w:val="33"/>
    <w:semiHidden/>
    <w:rsid w:val="005D0135"/>
    <w:rPr>
      <w:rFonts w:ascii="Microsoft JhengHei UI" w:eastAsia="Microsoft JhengHei UI" w:hAnsi="Microsoft JhengHei UI"/>
      <w:b/>
      <w:bCs/>
      <w:i/>
      <w:iCs/>
      <w:spacing w:val="5"/>
    </w:rPr>
  </w:style>
  <w:style w:type="paragraph" w:styleId="afd">
    <w:name w:val="TOC Heading"/>
    <w:basedOn w:val="a3"/>
    <w:next w:val="a3"/>
    <w:autoRedefine/>
    <w:uiPriority w:val="39"/>
    <w:semiHidden/>
    <w:qFormat/>
    <w:rsid w:val="005D0135"/>
    <w:pPr>
      <w:widowControl w:val="0"/>
      <w:outlineLvl w:val="0"/>
    </w:pPr>
    <w:rPr>
      <w:rFonts w:cs="Calibri"/>
      <w:b/>
      <w:bCs/>
      <w:color w:val="000000" w:themeColor="text1"/>
      <w:sz w:val="32"/>
      <w:szCs w:val="32"/>
    </w:rPr>
  </w:style>
  <w:style w:type="paragraph" w:customStyle="1" w:styleId="afe">
    <w:name w:val="姓名"/>
    <w:basedOn w:val="a3"/>
    <w:uiPriority w:val="1"/>
    <w:qFormat/>
    <w:rsid w:val="005D0135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ff">
    <w:name w:val="地址"/>
    <w:basedOn w:val="a3"/>
    <w:uiPriority w:val="1"/>
    <w:qFormat/>
    <w:rsid w:val="005D0135"/>
    <w:pPr>
      <w:spacing w:after="0"/>
    </w:pPr>
  </w:style>
  <w:style w:type="paragraph" w:styleId="aff0">
    <w:name w:val="Date"/>
    <w:basedOn w:val="a3"/>
    <w:next w:val="a3"/>
    <w:link w:val="aff1"/>
    <w:uiPriority w:val="99"/>
    <w:rsid w:val="005D0135"/>
    <w:pPr>
      <w:spacing w:before="600"/>
    </w:pPr>
  </w:style>
  <w:style w:type="paragraph" w:styleId="aff2">
    <w:name w:val="caption"/>
    <w:basedOn w:val="a3"/>
    <w:next w:val="a3"/>
    <w:uiPriority w:val="35"/>
    <w:semiHidden/>
    <w:unhideWhenUsed/>
    <w:qFormat/>
    <w:rsid w:val="005D0135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aff1">
    <w:name w:val="日期 字元"/>
    <w:basedOn w:val="a4"/>
    <w:link w:val="aff0"/>
    <w:uiPriority w:val="99"/>
    <w:rsid w:val="005D0135"/>
    <w:rPr>
      <w:rFonts w:ascii="Microsoft JhengHei UI" w:eastAsia="Microsoft JhengHei UI" w:hAnsi="Microsoft JhengHei UI"/>
    </w:rPr>
  </w:style>
  <w:style w:type="paragraph" w:styleId="aff3">
    <w:name w:val="Salutation"/>
    <w:basedOn w:val="a3"/>
    <w:next w:val="a3"/>
    <w:link w:val="aff4"/>
    <w:uiPriority w:val="99"/>
    <w:rsid w:val="005D0135"/>
    <w:pPr>
      <w:spacing w:before="480" w:after="480"/>
    </w:pPr>
    <w:rPr>
      <w:color w:val="85402C" w:themeColor="accent3"/>
      <w:sz w:val="36"/>
    </w:rPr>
  </w:style>
  <w:style w:type="character" w:customStyle="1" w:styleId="aff4">
    <w:name w:val="問候 字元"/>
    <w:basedOn w:val="a4"/>
    <w:link w:val="aff3"/>
    <w:uiPriority w:val="99"/>
    <w:rsid w:val="005D0135"/>
    <w:rPr>
      <w:rFonts w:ascii="Microsoft JhengHei UI" w:eastAsia="Microsoft JhengHei UI" w:hAnsi="Microsoft JhengHei UI"/>
      <w:color w:val="85402C" w:themeColor="accent3"/>
      <w:sz w:val="36"/>
    </w:rPr>
  </w:style>
  <w:style w:type="paragraph" w:styleId="aff5">
    <w:name w:val="Signature"/>
    <w:basedOn w:val="a3"/>
    <w:link w:val="aff6"/>
    <w:uiPriority w:val="99"/>
    <w:rsid w:val="005D0135"/>
  </w:style>
  <w:style w:type="character" w:customStyle="1" w:styleId="aff6">
    <w:name w:val="簽名 字元"/>
    <w:basedOn w:val="a4"/>
    <w:link w:val="aff5"/>
    <w:uiPriority w:val="99"/>
    <w:rsid w:val="005D0135"/>
    <w:rPr>
      <w:rFonts w:ascii="Microsoft JhengHei UI" w:eastAsia="Microsoft JhengHei UI" w:hAnsi="Microsoft JhengHei UI"/>
    </w:rPr>
  </w:style>
  <w:style w:type="character" w:styleId="aff7">
    <w:name w:val="Placeholder Text"/>
    <w:basedOn w:val="a4"/>
    <w:uiPriority w:val="99"/>
    <w:semiHidden/>
    <w:rsid w:val="005D0135"/>
    <w:rPr>
      <w:rFonts w:ascii="Microsoft JhengHei UI" w:eastAsia="Microsoft JhengHei UI" w:hAnsi="Microsoft JhengHei UI"/>
      <w:color w:val="808080"/>
    </w:rPr>
  </w:style>
  <w:style w:type="character" w:customStyle="1" w:styleId="Mention">
    <w:name w:val="Mention"/>
    <w:basedOn w:val="a4"/>
    <w:uiPriority w:val="99"/>
    <w:semiHidden/>
    <w:unhideWhenUsed/>
    <w:rsid w:val="005D0135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5D0135"/>
    <w:pPr>
      <w:numPr>
        <w:numId w:val="24"/>
      </w:numPr>
    </w:pPr>
  </w:style>
  <w:style w:type="numbering" w:styleId="1ai">
    <w:name w:val="Outline List 1"/>
    <w:basedOn w:val="a6"/>
    <w:uiPriority w:val="99"/>
    <w:semiHidden/>
    <w:unhideWhenUsed/>
    <w:rsid w:val="005D0135"/>
    <w:pPr>
      <w:numPr>
        <w:numId w:val="25"/>
      </w:numPr>
    </w:pPr>
  </w:style>
  <w:style w:type="character" w:styleId="HTML">
    <w:name w:val="HTML Code"/>
    <w:basedOn w:val="a4"/>
    <w:uiPriority w:val="99"/>
    <w:semiHidden/>
    <w:unhideWhenUsed/>
    <w:rsid w:val="005D0135"/>
    <w:rPr>
      <w:rFonts w:ascii="Microsoft JhengHei UI" w:eastAsia="Microsoft JhengHei UI" w:hAnsi="Microsoft Jheng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5D0135"/>
    <w:rPr>
      <w:rFonts w:ascii="Microsoft JhengHei UI" w:eastAsia="Microsoft JhengHei UI" w:hAnsi="Microsoft Jheng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5D0135"/>
    <w:pPr>
      <w:spacing w:after="0" w:line="240" w:lineRule="auto"/>
    </w:pPr>
    <w:rPr>
      <w:i/>
      <w:iCs/>
    </w:rPr>
  </w:style>
  <w:style w:type="character" w:customStyle="1" w:styleId="HTML2">
    <w:name w:val="HTML 位址 字元"/>
    <w:basedOn w:val="a4"/>
    <w:link w:val="HTML1"/>
    <w:uiPriority w:val="99"/>
    <w:semiHidden/>
    <w:rsid w:val="005D0135"/>
    <w:rPr>
      <w:rFonts w:ascii="Microsoft JhengHei UI" w:eastAsia="Microsoft JhengHei UI" w:hAnsi="Microsoft JhengHei UI"/>
      <w:i/>
      <w:iCs/>
    </w:rPr>
  </w:style>
  <w:style w:type="character" w:styleId="HTML3">
    <w:name w:val="HTML Definition"/>
    <w:basedOn w:val="a4"/>
    <w:uiPriority w:val="99"/>
    <w:semiHidden/>
    <w:unhideWhenUsed/>
    <w:rsid w:val="005D0135"/>
    <w:rPr>
      <w:rFonts w:ascii="Microsoft JhengHei UI" w:eastAsia="Microsoft JhengHei UI" w:hAnsi="Microsoft JhengHei UI"/>
      <w:i/>
      <w:iCs/>
    </w:rPr>
  </w:style>
  <w:style w:type="character" w:styleId="HTML4">
    <w:name w:val="HTML Cite"/>
    <w:basedOn w:val="a4"/>
    <w:uiPriority w:val="99"/>
    <w:semiHidden/>
    <w:unhideWhenUsed/>
    <w:rsid w:val="005D0135"/>
    <w:rPr>
      <w:rFonts w:ascii="Microsoft JhengHei UI" w:eastAsia="Microsoft JhengHei UI" w:hAnsi="Microsoft JhengHei UI"/>
      <w:i/>
      <w:iCs/>
    </w:rPr>
  </w:style>
  <w:style w:type="character" w:styleId="HTML5">
    <w:name w:val="HTML Typewriter"/>
    <w:basedOn w:val="a4"/>
    <w:uiPriority w:val="99"/>
    <w:semiHidden/>
    <w:unhideWhenUsed/>
    <w:rsid w:val="005D0135"/>
    <w:rPr>
      <w:rFonts w:ascii="Microsoft JhengHei UI" w:eastAsia="Microsoft JhengHei UI" w:hAnsi="Microsoft Jheng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5D0135"/>
    <w:rPr>
      <w:rFonts w:ascii="Microsoft JhengHei UI" w:eastAsia="Microsoft JhengHei UI" w:hAnsi="Microsoft Jheng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5D0135"/>
    <w:rPr>
      <w:rFonts w:ascii="Microsoft JhengHei UI" w:eastAsia="Microsoft JhengHei UI" w:hAnsi="Microsoft JhengHei UI"/>
    </w:rPr>
  </w:style>
  <w:style w:type="character" w:styleId="HTML8">
    <w:name w:val="HTML Keyboard"/>
    <w:basedOn w:val="a4"/>
    <w:uiPriority w:val="99"/>
    <w:semiHidden/>
    <w:unhideWhenUsed/>
    <w:rsid w:val="005D0135"/>
    <w:rPr>
      <w:rFonts w:ascii="Microsoft JhengHei UI" w:eastAsia="Microsoft JhengHei UI" w:hAnsi="Microsoft Jheng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5D0135"/>
    <w:pPr>
      <w:spacing w:after="0" w:line="240" w:lineRule="auto"/>
    </w:pPr>
    <w:rPr>
      <w:sz w:val="20"/>
      <w:szCs w:val="20"/>
    </w:rPr>
  </w:style>
  <w:style w:type="character" w:customStyle="1" w:styleId="HTMLa">
    <w:name w:val="HTML 預設格式 字元"/>
    <w:basedOn w:val="a4"/>
    <w:link w:val="HTML9"/>
    <w:uiPriority w:val="99"/>
    <w:semiHidden/>
    <w:rsid w:val="005D0135"/>
    <w:rPr>
      <w:rFonts w:ascii="Microsoft JhengHei UI" w:eastAsia="Microsoft JhengHei UI" w:hAnsi="Microsoft JhengHei UI"/>
      <w:sz w:val="20"/>
      <w:szCs w:val="20"/>
    </w:rPr>
  </w:style>
  <w:style w:type="paragraph" w:styleId="43">
    <w:name w:val="toc 4"/>
    <w:basedOn w:val="a3"/>
    <w:next w:val="a3"/>
    <w:autoRedefine/>
    <w:uiPriority w:val="39"/>
    <w:semiHidden/>
    <w:rsid w:val="005D0135"/>
    <w:pPr>
      <w:spacing w:after="100"/>
      <w:ind w:left="840"/>
    </w:pPr>
  </w:style>
  <w:style w:type="paragraph" w:styleId="53">
    <w:name w:val="toc 5"/>
    <w:basedOn w:val="a3"/>
    <w:next w:val="a3"/>
    <w:autoRedefine/>
    <w:uiPriority w:val="39"/>
    <w:semiHidden/>
    <w:rsid w:val="005D0135"/>
    <w:pPr>
      <w:spacing w:after="100"/>
      <w:ind w:left="1120"/>
    </w:pPr>
  </w:style>
  <w:style w:type="paragraph" w:styleId="61">
    <w:name w:val="toc 6"/>
    <w:basedOn w:val="a3"/>
    <w:next w:val="a3"/>
    <w:autoRedefine/>
    <w:uiPriority w:val="39"/>
    <w:semiHidden/>
    <w:rsid w:val="005D0135"/>
    <w:pPr>
      <w:spacing w:after="100"/>
      <w:ind w:left="1400"/>
    </w:pPr>
  </w:style>
  <w:style w:type="paragraph" w:styleId="71">
    <w:name w:val="toc 7"/>
    <w:basedOn w:val="a3"/>
    <w:next w:val="a3"/>
    <w:autoRedefine/>
    <w:uiPriority w:val="39"/>
    <w:semiHidden/>
    <w:rsid w:val="005D0135"/>
    <w:pPr>
      <w:spacing w:after="100"/>
      <w:ind w:left="1680"/>
    </w:pPr>
  </w:style>
  <w:style w:type="paragraph" w:styleId="81">
    <w:name w:val="toc 8"/>
    <w:basedOn w:val="a3"/>
    <w:next w:val="a3"/>
    <w:autoRedefine/>
    <w:uiPriority w:val="39"/>
    <w:semiHidden/>
    <w:rsid w:val="005D0135"/>
    <w:pPr>
      <w:spacing w:after="100"/>
      <w:ind w:left="1960"/>
    </w:pPr>
  </w:style>
  <w:style w:type="paragraph" w:styleId="91">
    <w:name w:val="toc 9"/>
    <w:basedOn w:val="a3"/>
    <w:next w:val="a3"/>
    <w:autoRedefine/>
    <w:uiPriority w:val="39"/>
    <w:semiHidden/>
    <w:rsid w:val="005D0135"/>
    <w:pPr>
      <w:spacing w:after="100"/>
      <w:ind w:left="2240"/>
    </w:pPr>
  </w:style>
  <w:style w:type="character" w:styleId="aff8">
    <w:name w:val="Subtle Reference"/>
    <w:basedOn w:val="a4"/>
    <w:uiPriority w:val="31"/>
    <w:semiHidden/>
    <w:rsid w:val="005D0135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aff9">
    <w:name w:val="Subtle Emphasis"/>
    <w:basedOn w:val="a4"/>
    <w:uiPriority w:val="19"/>
    <w:semiHidden/>
    <w:qFormat/>
    <w:rsid w:val="005D0135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affa">
    <w:name w:val="Table Professional"/>
    <w:basedOn w:val="a5"/>
    <w:uiPriority w:val="99"/>
    <w:semiHidden/>
    <w:unhideWhenUsed/>
    <w:rsid w:val="005D0135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affb">
    <w:name w:val="Bibliography"/>
    <w:basedOn w:val="a3"/>
    <w:next w:val="a3"/>
    <w:uiPriority w:val="37"/>
    <w:semiHidden/>
    <w:unhideWhenUsed/>
    <w:rsid w:val="005D0135"/>
  </w:style>
  <w:style w:type="character" w:customStyle="1" w:styleId="Hashtag">
    <w:name w:val="Hashtag"/>
    <w:basedOn w:val="a4"/>
    <w:uiPriority w:val="99"/>
    <w:semiHidden/>
    <w:unhideWhenUsed/>
    <w:rsid w:val="005D0135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c">
    <w:name w:val="Message Header"/>
    <w:basedOn w:val="a3"/>
    <w:link w:val="affd"/>
    <w:uiPriority w:val="99"/>
    <w:semiHidden/>
    <w:unhideWhenUsed/>
    <w:rsid w:val="005D013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d">
    <w:name w:val="訊息欄位名稱 字元"/>
    <w:basedOn w:val="a4"/>
    <w:link w:val="affc"/>
    <w:uiPriority w:val="99"/>
    <w:semiHidden/>
    <w:rsid w:val="005D0135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table" w:styleId="affe">
    <w:name w:val="Table Elegant"/>
    <w:basedOn w:val="a5"/>
    <w:uiPriority w:val="99"/>
    <w:semiHidden/>
    <w:unhideWhenUsed/>
    <w:rsid w:val="005D0135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">
    <w:name w:val="List"/>
    <w:basedOn w:val="a3"/>
    <w:uiPriority w:val="99"/>
    <w:semiHidden/>
    <w:rsid w:val="005D0135"/>
    <w:pPr>
      <w:ind w:left="360" w:hanging="360"/>
      <w:contextualSpacing/>
    </w:pPr>
  </w:style>
  <w:style w:type="paragraph" w:styleId="27">
    <w:name w:val="List 2"/>
    <w:basedOn w:val="a3"/>
    <w:uiPriority w:val="99"/>
    <w:semiHidden/>
    <w:rsid w:val="005D0135"/>
    <w:pPr>
      <w:ind w:left="720" w:hanging="360"/>
      <w:contextualSpacing/>
    </w:pPr>
  </w:style>
  <w:style w:type="paragraph" w:styleId="35">
    <w:name w:val="List 3"/>
    <w:basedOn w:val="a3"/>
    <w:uiPriority w:val="99"/>
    <w:semiHidden/>
    <w:rsid w:val="005D0135"/>
    <w:pPr>
      <w:ind w:left="1080" w:hanging="360"/>
      <w:contextualSpacing/>
    </w:pPr>
  </w:style>
  <w:style w:type="paragraph" w:styleId="44">
    <w:name w:val="List 4"/>
    <w:basedOn w:val="a3"/>
    <w:uiPriority w:val="99"/>
    <w:semiHidden/>
    <w:rsid w:val="005D0135"/>
    <w:pPr>
      <w:ind w:left="1440" w:hanging="360"/>
      <w:contextualSpacing/>
    </w:pPr>
  </w:style>
  <w:style w:type="paragraph" w:styleId="54">
    <w:name w:val="List 5"/>
    <w:basedOn w:val="a3"/>
    <w:uiPriority w:val="99"/>
    <w:semiHidden/>
    <w:rsid w:val="005D0135"/>
    <w:pPr>
      <w:ind w:left="1800" w:hanging="360"/>
      <w:contextualSpacing/>
    </w:pPr>
  </w:style>
  <w:style w:type="table" w:styleId="16">
    <w:name w:val="Table List 1"/>
    <w:basedOn w:val="a5"/>
    <w:uiPriority w:val="99"/>
    <w:semiHidden/>
    <w:unhideWhenUsed/>
    <w:rsid w:val="005D0135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5D0135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5"/>
    <w:uiPriority w:val="99"/>
    <w:semiHidden/>
    <w:unhideWhenUsed/>
    <w:rsid w:val="005D0135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5"/>
    <w:uiPriority w:val="99"/>
    <w:semiHidden/>
    <w:unhideWhenUsed/>
    <w:rsid w:val="005D0135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5"/>
    <w:uiPriority w:val="99"/>
    <w:semiHidden/>
    <w:unhideWhenUsed/>
    <w:rsid w:val="005D0135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5D0135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0">
    <w:name w:val="List Continue"/>
    <w:basedOn w:val="a3"/>
    <w:uiPriority w:val="99"/>
    <w:semiHidden/>
    <w:rsid w:val="005D0135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rsid w:val="005D0135"/>
    <w:pPr>
      <w:spacing w:after="120"/>
      <w:ind w:left="720"/>
      <w:contextualSpacing/>
    </w:pPr>
  </w:style>
  <w:style w:type="paragraph" w:styleId="37">
    <w:name w:val="List Continue 3"/>
    <w:basedOn w:val="a3"/>
    <w:uiPriority w:val="99"/>
    <w:semiHidden/>
    <w:rsid w:val="005D0135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5D0135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5D0135"/>
    <w:pPr>
      <w:spacing w:after="120"/>
      <w:ind w:left="1800"/>
      <w:contextualSpacing/>
    </w:pPr>
  </w:style>
  <w:style w:type="paragraph" w:styleId="afff1">
    <w:name w:val="List Paragraph"/>
    <w:basedOn w:val="a3"/>
    <w:uiPriority w:val="1"/>
    <w:qFormat/>
    <w:rsid w:val="005D0135"/>
    <w:pPr>
      <w:ind w:left="720"/>
      <w:contextualSpacing/>
    </w:pPr>
  </w:style>
  <w:style w:type="paragraph" w:styleId="3">
    <w:name w:val="List Number 3"/>
    <w:basedOn w:val="a3"/>
    <w:uiPriority w:val="99"/>
    <w:semiHidden/>
    <w:rsid w:val="005D0135"/>
    <w:pPr>
      <w:numPr>
        <w:numId w:val="26"/>
      </w:numPr>
      <w:contextualSpacing/>
    </w:pPr>
  </w:style>
  <w:style w:type="paragraph" w:styleId="4">
    <w:name w:val="List Number 4"/>
    <w:basedOn w:val="a3"/>
    <w:uiPriority w:val="99"/>
    <w:semiHidden/>
    <w:rsid w:val="005D0135"/>
    <w:pPr>
      <w:numPr>
        <w:numId w:val="27"/>
      </w:numPr>
      <w:contextualSpacing/>
    </w:pPr>
  </w:style>
  <w:style w:type="paragraph" w:styleId="5">
    <w:name w:val="List Number 5"/>
    <w:basedOn w:val="a3"/>
    <w:uiPriority w:val="99"/>
    <w:semiHidden/>
    <w:rsid w:val="005D0135"/>
    <w:pPr>
      <w:numPr>
        <w:numId w:val="28"/>
      </w:numPr>
      <w:contextualSpacing/>
    </w:pPr>
  </w:style>
  <w:style w:type="paragraph" w:styleId="30">
    <w:name w:val="List Bullet 3"/>
    <w:basedOn w:val="a3"/>
    <w:uiPriority w:val="99"/>
    <w:semiHidden/>
    <w:rsid w:val="005D0135"/>
    <w:pPr>
      <w:numPr>
        <w:numId w:val="23"/>
      </w:numPr>
      <w:contextualSpacing/>
    </w:pPr>
  </w:style>
  <w:style w:type="paragraph" w:styleId="40">
    <w:name w:val="List Bullet 4"/>
    <w:basedOn w:val="a3"/>
    <w:uiPriority w:val="99"/>
    <w:semiHidden/>
    <w:rsid w:val="005D0135"/>
    <w:pPr>
      <w:numPr>
        <w:numId w:val="29"/>
      </w:numPr>
      <w:contextualSpacing/>
    </w:pPr>
  </w:style>
  <w:style w:type="paragraph" w:styleId="50">
    <w:name w:val="List Bullet 5"/>
    <w:basedOn w:val="a3"/>
    <w:uiPriority w:val="99"/>
    <w:semiHidden/>
    <w:rsid w:val="005D0135"/>
    <w:pPr>
      <w:numPr>
        <w:numId w:val="30"/>
      </w:numPr>
      <w:contextualSpacing/>
    </w:pPr>
  </w:style>
  <w:style w:type="paragraph" w:styleId="afff2">
    <w:name w:val="Subtitle"/>
    <w:basedOn w:val="a3"/>
    <w:next w:val="a3"/>
    <w:link w:val="afff3"/>
    <w:uiPriority w:val="11"/>
    <w:semiHidden/>
    <w:qFormat/>
    <w:rsid w:val="005D013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3">
    <w:name w:val="副標題 字元"/>
    <w:basedOn w:val="a4"/>
    <w:link w:val="afff2"/>
    <w:uiPriority w:val="11"/>
    <w:semiHidden/>
    <w:rsid w:val="005D0135"/>
    <w:rPr>
      <w:rFonts w:ascii="Microsoft JhengHei UI" w:eastAsia="Microsoft JhengHei UI" w:hAnsi="Microsoft JhengHei UI"/>
      <w:color w:val="5A5A5A" w:themeColor="text1" w:themeTint="A5"/>
      <w:spacing w:val="15"/>
      <w:sz w:val="22"/>
      <w:szCs w:val="22"/>
    </w:rPr>
  </w:style>
  <w:style w:type="table" w:styleId="17">
    <w:name w:val="Table Classic 1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uiPriority w:val="99"/>
    <w:semiHidden/>
    <w:unhideWhenUsed/>
    <w:rsid w:val="005D0135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4">
    <w:name w:val="macro"/>
    <w:link w:val="afff5"/>
    <w:semiHidden/>
    <w:rsid w:val="005D013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Microsoft JhengHei UI" w:eastAsia="Microsoft JhengHei UI" w:hAnsi="Microsoft JhengHei UI"/>
      <w:sz w:val="20"/>
      <w:szCs w:val="20"/>
    </w:rPr>
  </w:style>
  <w:style w:type="character" w:customStyle="1" w:styleId="afff5">
    <w:name w:val="巨集文字 字元"/>
    <w:basedOn w:val="a4"/>
    <w:link w:val="afff4"/>
    <w:semiHidden/>
    <w:rsid w:val="005D0135"/>
    <w:rPr>
      <w:rFonts w:ascii="Microsoft JhengHei UI" w:eastAsia="Microsoft JhengHei UI" w:hAnsi="Microsoft JhengHei UI"/>
      <w:sz w:val="20"/>
      <w:szCs w:val="20"/>
    </w:rPr>
  </w:style>
  <w:style w:type="paragraph" w:styleId="afff6">
    <w:name w:val="envelope return"/>
    <w:basedOn w:val="a3"/>
    <w:uiPriority w:val="99"/>
    <w:semiHidden/>
    <w:unhideWhenUsed/>
    <w:rsid w:val="005D0135"/>
    <w:pPr>
      <w:spacing w:after="0" w:line="240" w:lineRule="auto"/>
    </w:pPr>
    <w:rPr>
      <w:rFonts w:cstheme="majorBidi"/>
      <w:sz w:val="20"/>
      <w:szCs w:val="20"/>
    </w:rPr>
  </w:style>
  <w:style w:type="character" w:styleId="afff7">
    <w:name w:val="endnote reference"/>
    <w:basedOn w:val="a4"/>
    <w:uiPriority w:val="99"/>
    <w:semiHidden/>
    <w:unhideWhenUsed/>
    <w:rsid w:val="005D0135"/>
    <w:rPr>
      <w:rFonts w:ascii="Microsoft JhengHei UI" w:eastAsia="Microsoft JhengHei UI" w:hAnsi="Microsoft JhengHei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5D0135"/>
    <w:pPr>
      <w:spacing w:after="0" w:line="240" w:lineRule="auto"/>
    </w:pPr>
    <w:rPr>
      <w:sz w:val="20"/>
      <w:szCs w:val="20"/>
    </w:rPr>
  </w:style>
  <w:style w:type="character" w:customStyle="1" w:styleId="afff9">
    <w:name w:val="章節附註文字 字元"/>
    <w:basedOn w:val="a4"/>
    <w:link w:val="afff8"/>
    <w:uiPriority w:val="99"/>
    <w:semiHidden/>
    <w:rsid w:val="005D0135"/>
    <w:rPr>
      <w:rFonts w:ascii="Microsoft JhengHei UI" w:eastAsia="Microsoft JhengHei UI" w:hAnsi="Microsoft JhengHei UI"/>
      <w:sz w:val="20"/>
      <w:szCs w:val="20"/>
    </w:rPr>
  </w:style>
  <w:style w:type="paragraph" w:styleId="afffa">
    <w:name w:val="table of authorities"/>
    <w:basedOn w:val="a3"/>
    <w:next w:val="a3"/>
    <w:uiPriority w:val="99"/>
    <w:semiHidden/>
    <w:unhideWhenUsed/>
    <w:rsid w:val="005D0135"/>
    <w:pPr>
      <w:spacing w:after="0"/>
      <w:ind w:left="280" w:hanging="280"/>
    </w:pPr>
  </w:style>
  <w:style w:type="paragraph" w:styleId="afffb">
    <w:name w:val="toa heading"/>
    <w:basedOn w:val="a3"/>
    <w:next w:val="a3"/>
    <w:uiPriority w:val="99"/>
    <w:semiHidden/>
    <w:rsid w:val="005D0135"/>
    <w:pPr>
      <w:spacing w:before="120"/>
    </w:pPr>
    <w:rPr>
      <w:rFonts w:cstheme="majorBidi"/>
      <w:b/>
      <w:bCs/>
      <w:sz w:val="24"/>
      <w:szCs w:val="24"/>
    </w:rPr>
  </w:style>
  <w:style w:type="paragraph" w:styleId="afffc">
    <w:name w:val="Quote"/>
    <w:basedOn w:val="a3"/>
    <w:next w:val="a3"/>
    <w:link w:val="afffd"/>
    <w:uiPriority w:val="29"/>
    <w:semiHidden/>
    <w:rsid w:val="005D013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d">
    <w:name w:val="引文 字元"/>
    <w:basedOn w:val="a4"/>
    <w:link w:val="afffc"/>
    <w:uiPriority w:val="29"/>
    <w:semiHidden/>
    <w:rsid w:val="005D0135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fe">
    <w:name w:val="Emphasis"/>
    <w:basedOn w:val="a4"/>
    <w:uiPriority w:val="20"/>
    <w:semiHidden/>
    <w:rsid w:val="005D0135"/>
    <w:rPr>
      <w:rFonts w:ascii="Microsoft JhengHei UI" w:eastAsia="Microsoft JhengHei UI" w:hAnsi="Microsoft JhengHei UI"/>
      <w:i/>
      <w:iCs/>
    </w:rPr>
  </w:style>
  <w:style w:type="table" w:styleId="affff">
    <w:name w:val="Colorful List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5D0135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5D0135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5"/>
    <w:uiPriority w:val="99"/>
    <w:semiHidden/>
    <w:unhideWhenUsed/>
    <w:rsid w:val="005D0135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0">
    <w:name w:val="Colorful Shading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1">
    <w:name w:val="Colorful Grid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affff2">
    <w:name w:val="Balloon Text"/>
    <w:basedOn w:val="a3"/>
    <w:link w:val="affff3"/>
    <w:uiPriority w:val="99"/>
    <w:semiHidden/>
    <w:unhideWhenUsed/>
    <w:rsid w:val="005D0135"/>
    <w:pPr>
      <w:spacing w:after="0" w:line="240" w:lineRule="auto"/>
    </w:pPr>
    <w:rPr>
      <w:sz w:val="18"/>
      <w:szCs w:val="18"/>
    </w:rPr>
  </w:style>
  <w:style w:type="character" w:customStyle="1" w:styleId="affff3">
    <w:name w:val="註解方塊文字 字元"/>
    <w:basedOn w:val="a4"/>
    <w:link w:val="affff2"/>
    <w:uiPriority w:val="99"/>
    <w:semiHidden/>
    <w:rsid w:val="005D0135"/>
    <w:rPr>
      <w:rFonts w:ascii="Microsoft JhengHei UI" w:eastAsia="Microsoft JhengHei UI" w:hAnsi="Microsoft JhengHei UI"/>
      <w:sz w:val="18"/>
      <w:szCs w:val="18"/>
    </w:rPr>
  </w:style>
  <w:style w:type="paragraph" w:styleId="affff4">
    <w:name w:val="envelope address"/>
    <w:basedOn w:val="a3"/>
    <w:uiPriority w:val="99"/>
    <w:semiHidden/>
    <w:unhideWhenUsed/>
    <w:rsid w:val="005D013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paragraph" w:styleId="affff5">
    <w:name w:val="Block Text"/>
    <w:basedOn w:val="a3"/>
    <w:uiPriority w:val="99"/>
    <w:semiHidden/>
    <w:unhideWhenUsed/>
    <w:rsid w:val="005D0135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affff6">
    <w:name w:val="Document Map"/>
    <w:basedOn w:val="a3"/>
    <w:link w:val="affff7"/>
    <w:uiPriority w:val="99"/>
    <w:semiHidden/>
    <w:unhideWhenUsed/>
    <w:rsid w:val="005D0135"/>
    <w:pPr>
      <w:spacing w:after="0" w:line="240" w:lineRule="auto"/>
    </w:pPr>
    <w:rPr>
      <w:sz w:val="18"/>
      <w:szCs w:val="18"/>
    </w:rPr>
  </w:style>
  <w:style w:type="character" w:customStyle="1" w:styleId="affff7">
    <w:name w:val="文件引導模式 字元"/>
    <w:basedOn w:val="a4"/>
    <w:link w:val="affff6"/>
    <w:uiPriority w:val="99"/>
    <w:semiHidden/>
    <w:rsid w:val="005D0135"/>
    <w:rPr>
      <w:rFonts w:ascii="Microsoft JhengHei UI" w:eastAsia="Microsoft JhengHei UI" w:hAnsi="Microsoft JhengHei UI"/>
      <w:sz w:val="18"/>
      <w:szCs w:val="18"/>
    </w:rPr>
  </w:style>
  <w:style w:type="numbering" w:styleId="a">
    <w:name w:val="Outline List 3"/>
    <w:basedOn w:val="a6"/>
    <w:uiPriority w:val="99"/>
    <w:semiHidden/>
    <w:unhideWhenUsed/>
    <w:rsid w:val="005D0135"/>
    <w:pPr>
      <w:numPr>
        <w:numId w:val="31"/>
      </w:numPr>
    </w:pPr>
  </w:style>
  <w:style w:type="table" w:styleId="19">
    <w:name w:val="Plain Table 1"/>
    <w:basedOn w:val="a5"/>
    <w:uiPriority w:val="41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5"/>
    <w:uiPriority w:val="42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5"/>
    <w:uiPriority w:val="43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5"/>
    <w:uiPriority w:val="45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8">
    <w:name w:val="Intense Reference"/>
    <w:basedOn w:val="a4"/>
    <w:uiPriority w:val="32"/>
    <w:semiHidden/>
    <w:rsid w:val="005D0135"/>
    <w:rPr>
      <w:rFonts w:ascii="Microsoft JhengHei UI" w:eastAsia="Microsoft JhengHei UI" w:hAnsi="Microsoft JhengHei UI"/>
      <w:b/>
      <w:bCs/>
      <w:smallCaps/>
      <w:color w:val="125F5B" w:themeColor="accent1"/>
      <w:spacing w:val="5"/>
    </w:rPr>
  </w:style>
  <w:style w:type="paragraph" w:styleId="affff9">
    <w:name w:val="Intense Quote"/>
    <w:basedOn w:val="a3"/>
    <w:next w:val="a3"/>
    <w:link w:val="affffa"/>
    <w:uiPriority w:val="30"/>
    <w:semiHidden/>
    <w:rsid w:val="005D0135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affffa">
    <w:name w:val="鮮明引文 字元"/>
    <w:basedOn w:val="a4"/>
    <w:link w:val="affff9"/>
    <w:uiPriority w:val="30"/>
    <w:semiHidden/>
    <w:rsid w:val="005D0135"/>
    <w:rPr>
      <w:rFonts w:ascii="Microsoft JhengHei UI" w:eastAsia="Microsoft JhengHei UI" w:hAnsi="Microsoft JhengHei UI"/>
      <w:i/>
      <w:iCs/>
      <w:color w:val="125F5B" w:themeColor="accent1"/>
    </w:rPr>
  </w:style>
  <w:style w:type="character" w:styleId="affffb">
    <w:name w:val="Intense Emphasis"/>
    <w:basedOn w:val="a4"/>
    <w:uiPriority w:val="21"/>
    <w:semiHidden/>
    <w:rsid w:val="005D0135"/>
    <w:rPr>
      <w:rFonts w:ascii="Microsoft JhengHei UI" w:eastAsia="Microsoft JhengHei UI" w:hAnsi="Microsoft JhengHei UI"/>
      <w:i/>
      <w:iCs/>
      <w:color w:val="125F5B" w:themeColor="accent1"/>
    </w:rPr>
  </w:style>
  <w:style w:type="character" w:customStyle="1" w:styleId="SmartHyperlink">
    <w:name w:val="Smart Hyperlink"/>
    <w:basedOn w:val="a4"/>
    <w:uiPriority w:val="99"/>
    <w:semiHidden/>
    <w:unhideWhenUsed/>
    <w:rsid w:val="005D0135"/>
    <w:rPr>
      <w:rFonts w:ascii="Microsoft JhengHei UI" w:eastAsia="Microsoft JhengHei UI" w:hAnsi="Microsoft JhengHei U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5D0135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affffc">
    <w:name w:val="Body Text"/>
    <w:basedOn w:val="a3"/>
    <w:link w:val="affffd"/>
    <w:uiPriority w:val="1"/>
    <w:unhideWhenUsed/>
    <w:qFormat/>
    <w:rsid w:val="005D0135"/>
    <w:pPr>
      <w:spacing w:after="120"/>
    </w:pPr>
  </w:style>
  <w:style w:type="character" w:customStyle="1" w:styleId="affffd">
    <w:name w:val="本文 字元"/>
    <w:basedOn w:val="a4"/>
    <w:link w:val="affffc"/>
    <w:uiPriority w:val="1"/>
    <w:rsid w:val="005D0135"/>
    <w:rPr>
      <w:rFonts w:ascii="Microsoft JhengHei UI" w:eastAsia="Microsoft JhengHei UI" w:hAnsi="Microsoft JhengHei UI"/>
    </w:rPr>
  </w:style>
  <w:style w:type="paragraph" w:styleId="2d">
    <w:name w:val="Body Text 2"/>
    <w:basedOn w:val="a3"/>
    <w:link w:val="2e"/>
    <w:uiPriority w:val="99"/>
    <w:semiHidden/>
    <w:unhideWhenUsed/>
    <w:rsid w:val="005D0135"/>
    <w:pPr>
      <w:spacing w:after="120" w:line="480" w:lineRule="auto"/>
    </w:pPr>
  </w:style>
  <w:style w:type="character" w:customStyle="1" w:styleId="2e">
    <w:name w:val="本文 2 字元"/>
    <w:basedOn w:val="a4"/>
    <w:link w:val="2d"/>
    <w:uiPriority w:val="99"/>
    <w:semiHidden/>
    <w:rsid w:val="005D0135"/>
    <w:rPr>
      <w:rFonts w:ascii="Microsoft JhengHei UI" w:eastAsia="Microsoft JhengHei UI" w:hAnsi="Microsoft JhengHei UI"/>
    </w:rPr>
  </w:style>
  <w:style w:type="paragraph" w:styleId="3b">
    <w:name w:val="Body Text 3"/>
    <w:basedOn w:val="a3"/>
    <w:link w:val="3c"/>
    <w:uiPriority w:val="99"/>
    <w:semiHidden/>
    <w:unhideWhenUsed/>
    <w:rsid w:val="005D0135"/>
    <w:pPr>
      <w:spacing w:after="120"/>
    </w:pPr>
    <w:rPr>
      <w:sz w:val="16"/>
      <w:szCs w:val="16"/>
    </w:rPr>
  </w:style>
  <w:style w:type="character" w:customStyle="1" w:styleId="3c">
    <w:name w:val="本文 3 字元"/>
    <w:basedOn w:val="a4"/>
    <w:link w:val="3b"/>
    <w:uiPriority w:val="99"/>
    <w:semiHidden/>
    <w:rsid w:val="005D0135"/>
    <w:rPr>
      <w:rFonts w:ascii="Microsoft JhengHei UI" w:eastAsia="Microsoft JhengHei UI" w:hAnsi="Microsoft JhengHei UI"/>
      <w:sz w:val="16"/>
      <w:szCs w:val="16"/>
    </w:rPr>
  </w:style>
  <w:style w:type="paragraph" w:styleId="affffe">
    <w:name w:val="Body Text Indent"/>
    <w:basedOn w:val="a3"/>
    <w:link w:val="afffff"/>
    <w:uiPriority w:val="99"/>
    <w:semiHidden/>
    <w:unhideWhenUsed/>
    <w:rsid w:val="005D0135"/>
    <w:pPr>
      <w:spacing w:after="120"/>
      <w:ind w:left="360"/>
    </w:pPr>
  </w:style>
  <w:style w:type="character" w:customStyle="1" w:styleId="afffff">
    <w:name w:val="本文縮排 字元"/>
    <w:basedOn w:val="a4"/>
    <w:link w:val="affffe"/>
    <w:uiPriority w:val="99"/>
    <w:semiHidden/>
    <w:rsid w:val="005D0135"/>
    <w:rPr>
      <w:rFonts w:ascii="Microsoft JhengHei UI" w:eastAsia="Microsoft JhengHei UI" w:hAnsi="Microsoft JhengHei UI"/>
    </w:rPr>
  </w:style>
  <w:style w:type="paragraph" w:styleId="2f">
    <w:name w:val="Body Text Indent 2"/>
    <w:basedOn w:val="a3"/>
    <w:link w:val="2f0"/>
    <w:uiPriority w:val="99"/>
    <w:semiHidden/>
    <w:unhideWhenUsed/>
    <w:rsid w:val="005D0135"/>
    <w:pPr>
      <w:spacing w:after="120" w:line="480" w:lineRule="auto"/>
      <w:ind w:left="360"/>
    </w:pPr>
  </w:style>
  <w:style w:type="character" w:customStyle="1" w:styleId="2f0">
    <w:name w:val="本文縮排 2 字元"/>
    <w:basedOn w:val="a4"/>
    <w:link w:val="2f"/>
    <w:uiPriority w:val="99"/>
    <w:semiHidden/>
    <w:rsid w:val="005D0135"/>
    <w:rPr>
      <w:rFonts w:ascii="Microsoft JhengHei UI" w:eastAsia="Microsoft JhengHei UI" w:hAnsi="Microsoft JhengHei UI"/>
    </w:rPr>
  </w:style>
  <w:style w:type="paragraph" w:styleId="3d">
    <w:name w:val="Body Text Indent 3"/>
    <w:basedOn w:val="a3"/>
    <w:link w:val="3e"/>
    <w:uiPriority w:val="99"/>
    <w:semiHidden/>
    <w:unhideWhenUsed/>
    <w:rsid w:val="005D0135"/>
    <w:pPr>
      <w:spacing w:after="120"/>
      <w:ind w:left="360"/>
    </w:pPr>
    <w:rPr>
      <w:sz w:val="16"/>
      <w:szCs w:val="16"/>
    </w:rPr>
  </w:style>
  <w:style w:type="character" w:customStyle="1" w:styleId="3e">
    <w:name w:val="本文縮排 3 字元"/>
    <w:basedOn w:val="a4"/>
    <w:link w:val="3d"/>
    <w:uiPriority w:val="99"/>
    <w:semiHidden/>
    <w:rsid w:val="005D0135"/>
    <w:rPr>
      <w:rFonts w:ascii="Microsoft JhengHei UI" w:eastAsia="Microsoft JhengHei UI" w:hAnsi="Microsoft JhengHei UI"/>
      <w:sz w:val="16"/>
      <w:szCs w:val="16"/>
    </w:rPr>
  </w:style>
  <w:style w:type="paragraph" w:styleId="afffff0">
    <w:name w:val="Body Text First Indent"/>
    <w:basedOn w:val="affffc"/>
    <w:link w:val="afffff1"/>
    <w:uiPriority w:val="99"/>
    <w:semiHidden/>
    <w:unhideWhenUsed/>
    <w:rsid w:val="005D0135"/>
    <w:pPr>
      <w:spacing w:after="200"/>
      <w:ind w:firstLine="360"/>
    </w:pPr>
  </w:style>
  <w:style w:type="character" w:customStyle="1" w:styleId="afffff1">
    <w:name w:val="本文第一層縮排 字元"/>
    <w:basedOn w:val="affffd"/>
    <w:link w:val="afffff0"/>
    <w:uiPriority w:val="99"/>
    <w:semiHidden/>
    <w:rsid w:val="005D0135"/>
    <w:rPr>
      <w:rFonts w:ascii="Microsoft JhengHei UI" w:eastAsia="Microsoft JhengHei UI" w:hAnsi="Microsoft JhengHei UI"/>
    </w:rPr>
  </w:style>
  <w:style w:type="paragraph" w:styleId="2f1">
    <w:name w:val="Body Text First Indent 2"/>
    <w:basedOn w:val="affffe"/>
    <w:link w:val="2f2"/>
    <w:uiPriority w:val="99"/>
    <w:semiHidden/>
    <w:unhideWhenUsed/>
    <w:rsid w:val="005D0135"/>
    <w:pPr>
      <w:spacing w:after="200"/>
      <w:ind w:firstLine="360"/>
    </w:pPr>
  </w:style>
  <w:style w:type="character" w:customStyle="1" w:styleId="2f2">
    <w:name w:val="本文第一層縮排 2 字元"/>
    <w:basedOn w:val="afffff"/>
    <w:link w:val="2f1"/>
    <w:uiPriority w:val="99"/>
    <w:semiHidden/>
    <w:rsid w:val="005D0135"/>
    <w:rPr>
      <w:rFonts w:ascii="Microsoft JhengHei UI" w:eastAsia="Microsoft JhengHei UI" w:hAnsi="Microsoft JhengHei UI"/>
    </w:rPr>
  </w:style>
  <w:style w:type="paragraph" w:styleId="afffff2">
    <w:name w:val="Note Heading"/>
    <w:basedOn w:val="a3"/>
    <w:next w:val="a3"/>
    <w:link w:val="afffff3"/>
    <w:uiPriority w:val="99"/>
    <w:semiHidden/>
    <w:unhideWhenUsed/>
    <w:rsid w:val="005D0135"/>
    <w:pPr>
      <w:spacing w:after="0" w:line="240" w:lineRule="auto"/>
    </w:pPr>
  </w:style>
  <w:style w:type="character" w:customStyle="1" w:styleId="afffff3">
    <w:name w:val="註釋標題 字元"/>
    <w:basedOn w:val="a4"/>
    <w:link w:val="afffff2"/>
    <w:uiPriority w:val="99"/>
    <w:semiHidden/>
    <w:rsid w:val="005D0135"/>
    <w:rPr>
      <w:rFonts w:ascii="Microsoft JhengHei UI" w:eastAsia="Microsoft JhengHei UI" w:hAnsi="Microsoft JhengHei UI"/>
    </w:rPr>
  </w:style>
  <w:style w:type="table" w:styleId="afffff4">
    <w:name w:val="Table Contemporary"/>
    <w:basedOn w:val="a5"/>
    <w:uiPriority w:val="99"/>
    <w:semiHidden/>
    <w:unhideWhenUsed/>
    <w:rsid w:val="005D0135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5">
    <w:name w:val="Light List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afffff6">
    <w:name w:val="Light Shading"/>
    <w:basedOn w:val="a5"/>
    <w:uiPriority w:val="60"/>
    <w:semiHidden/>
    <w:unhideWhenUsed/>
    <w:rsid w:val="005D013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5D013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5D013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5D013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5D013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5D013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5D013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afffff7">
    <w:name w:val="Light Grid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afffff8">
    <w:name w:val="Dark List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1a">
    <w:name w:val="List Table 1 Light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1-22">
    <w:name w:val="List Table 1 Light Accent 2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1-32">
    <w:name w:val="List Table 1 Light Accent 3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1-42">
    <w:name w:val="List Table 1 Light Accent 4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1-52">
    <w:name w:val="List Table 1 Light Accent 5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1-62">
    <w:name w:val="List Table 1 Light Accent 6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2f3">
    <w:name w:val="List Table 2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2-22">
    <w:name w:val="List Table 2 Accent 2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2-32">
    <w:name w:val="List Table 2 Accent 3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2-42">
    <w:name w:val="List Table 2 Accent 4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2-52">
    <w:name w:val="List Table 2 Accent 5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2-62">
    <w:name w:val="List Table 2 Accent 6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3f">
    <w:name w:val="List Table 3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49">
    <w:name w:val="List Table 4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4-2">
    <w:name w:val="List Table 4 Accent 2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4-3">
    <w:name w:val="List Table 4 Accent 3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4-4">
    <w:name w:val="List Table 4 Accent 4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4-5">
    <w:name w:val="List Table 4 Accent 5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4-6">
    <w:name w:val="List Table 4 Accent 6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58">
    <w:name w:val="List Table 5 Dark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5D013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6-2">
    <w:name w:val="List Table 6 Colorful Accent 2"/>
    <w:basedOn w:val="a5"/>
    <w:uiPriority w:val="51"/>
    <w:rsid w:val="005D013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6-3">
    <w:name w:val="List Table 6 Colorful Accent 3"/>
    <w:basedOn w:val="a5"/>
    <w:uiPriority w:val="51"/>
    <w:rsid w:val="005D013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6-4">
    <w:name w:val="List Table 6 Colorful Accent 4"/>
    <w:basedOn w:val="a5"/>
    <w:uiPriority w:val="51"/>
    <w:rsid w:val="005D013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6-5">
    <w:name w:val="List Table 6 Colorful Accent 5"/>
    <w:basedOn w:val="a5"/>
    <w:uiPriority w:val="51"/>
    <w:rsid w:val="005D013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6-6">
    <w:name w:val="List Table 6 Colorful Accent 6"/>
    <w:basedOn w:val="a5"/>
    <w:uiPriority w:val="51"/>
    <w:rsid w:val="005D013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73">
    <w:name w:val="List Table 7 Colorful"/>
    <w:basedOn w:val="a5"/>
    <w:uiPriority w:val="52"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5D013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5D013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5D013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5D013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5D013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5D013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9">
    <w:name w:val="E-mail Signature"/>
    <w:basedOn w:val="a3"/>
    <w:link w:val="afffffa"/>
    <w:uiPriority w:val="99"/>
    <w:semiHidden/>
    <w:unhideWhenUsed/>
    <w:rsid w:val="005D0135"/>
    <w:pPr>
      <w:spacing w:after="0" w:line="240" w:lineRule="auto"/>
    </w:pPr>
  </w:style>
  <w:style w:type="character" w:customStyle="1" w:styleId="afffffa">
    <w:name w:val="電子郵件簽名 字元"/>
    <w:basedOn w:val="a4"/>
    <w:link w:val="afffff9"/>
    <w:uiPriority w:val="99"/>
    <w:semiHidden/>
    <w:rsid w:val="005D0135"/>
    <w:rPr>
      <w:rFonts w:ascii="Microsoft JhengHei UI" w:eastAsia="Microsoft JhengHei UI" w:hAnsi="Microsoft JhengHei UI"/>
    </w:rPr>
  </w:style>
  <w:style w:type="table" w:styleId="1b">
    <w:name w:val="Table Columns 1"/>
    <w:basedOn w:val="a5"/>
    <w:uiPriority w:val="99"/>
    <w:semiHidden/>
    <w:unhideWhenUsed/>
    <w:rsid w:val="005D0135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5D0135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5D0135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5D0135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5D0135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c">
    <w:name w:val="Table Simple 1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5D0135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5D0135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5D0135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280" w:hanging="280"/>
    </w:pPr>
  </w:style>
  <w:style w:type="paragraph" w:styleId="2f7">
    <w:name w:val="index 2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560" w:hanging="280"/>
    </w:pPr>
  </w:style>
  <w:style w:type="paragraph" w:styleId="3f2">
    <w:name w:val="index 3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840" w:hanging="280"/>
    </w:pPr>
  </w:style>
  <w:style w:type="paragraph" w:styleId="4b">
    <w:name w:val="index 4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1120" w:hanging="280"/>
    </w:pPr>
  </w:style>
  <w:style w:type="paragraph" w:styleId="5a">
    <w:name w:val="index 5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1400" w:hanging="280"/>
    </w:pPr>
  </w:style>
  <w:style w:type="paragraph" w:styleId="64">
    <w:name w:val="index 6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1680" w:hanging="280"/>
    </w:pPr>
  </w:style>
  <w:style w:type="paragraph" w:styleId="74">
    <w:name w:val="index 7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1960" w:hanging="280"/>
    </w:pPr>
  </w:style>
  <w:style w:type="paragraph" w:styleId="83">
    <w:name w:val="index 8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2240" w:hanging="280"/>
    </w:pPr>
  </w:style>
  <w:style w:type="paragraph" w:styleId="92">
    <w:name w:val="index 9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2520" w:hanging="280"/>
    </w:pPr>
  </w:style>
  <w:style w:type="paragraph" w:styleId="afffffb">
    <w:name w:val="index heading"/>
    <w:basedOn w:val="a3"/>
    <w:next w:val="1e"/>
    <w:uiPriority w:val="99"/>
    <w:semiHidden/>
    <w:rsid w:val="005D0135"/>
    <w:rPr>
      <w:rFonts w:cstheme="majorBidi"/>
      <w:b/>
      <w:bCs/>
    </w:rPr>
  </w:style>
  <w:style w:type="paragraph" w:styleId="afffffc">
    <w:name w:val="Plain Text"/>
    <w:basedOn w:val="a3"/>
    <w:link w:val="afffffd"/>
    <w:uiPriority w:val="99"/>
    <w:semiHidden/>
    <w:unhideWhenUsed/>
    <w:rsid w:val="005D0135"/>
    <w:pPr>
      <w:spacing w:after="0" w:line="240" w:lineRule="auto"/>
    </w:pPr>
    <w:rPr>
      <w:sz w:val="21"/>
      <w:szCs w:val="21"/>
    </w:rPr>
  </w:style>
  <w:style w:type="character" w:customStyle="1" w:styleId="afffffd">
    <w:name w:val="純文字 字元"/>
    <w:basedOn w:val="a4"/>
    <w:link w:val="afffffc"/>
    <w:uiPriority w:val="99"/>
    <w:semiHidden/>
    <w:rsid w:val="005D0135"/>
    <w:rPr>
      <w:rFonts w:ascii="Microsoft JhengHei UI" w:eastAsia="Microsoft JhengHei UI" w:hAnsi="Microsoft JhengHei UI"/>
      <w:sz w:val="21"/>
      <w:szCs w:val="21"/>
    </w:rPr>
  </w:style>
  <w:style w:type="paragraph" w:styleId="afffffe">
    <w:name w:val="Closing"/>
    <w:basedOn w:val="a3"/>
    <w:link w:val="affffff"/>
    <w:uiPriority w:val="99"/>
    <w:semiHidden/>
    <w:unhideWhenUsed/>
    <w:rsid w:val="005D0135"/>
    <w:pPr>
      <w:spacing w:after="0" w:line="240" w:lineRule="auto"/>
      <w:ind w:left="4320"/>
    </w:pPr>
  </w:style>
  <w:style w:type="character" w:customStyle="1" w:styleId="affffff">
    <w:name w:val="結語 字元"/>
    <w:basedOn w:val="a4"/>
    <w:link w:val="afffffe"/>
    <w:uiPriority w:val="99"/>
    <w:semiHidden/>
    <w:rsid w:val="005D0135"/>
    <w:rPr>
      <w:rFonts w:ascii="Microsoft JhengHei UI" w:eastAsia="Microsoft JhengHei UI" w:hAnsi="Microsoft JhengHei UI"/>
    </w:rPr>
  </w:style>
  <w:style w:type="table" w:styleId="affffff0">
    <w:name w:val="Table Grid"/>
    <w:basedOn w:val="a5"/>
    <w:rsid w:val="005D0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Grid 1"/>
    <w:basedOn w:val="a5"/>
    <w:uiPriority w:val="99"/>
    <w:semiHidden/>
    <w:unhideWhenUsed/>
    <w:rsid w:val="005D0135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5D0135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5"/>
    <w:uiPriority w:val="99"/>
    <w:semiHidden/>
    <w:unhideWhenUsed/>
    <w:rsid w:val="005D0135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5"/>
    <w:uiPriority w:val="99"/>
    <w:semiHidden/>
    <w:unhideWhenUsed/>
    <w:rsid w:val="005D0135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5"/>
    <w:uiPriority w:val="99"/>
    <w:semiHidden/>
    <w:unhideWhenUsed/>
    <w:rsid w:val="005D0135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5"/>
    <w:uiPriority w:val="99"/>
    <w:semiHidden/>
    <w:unhideWhenUsed/>
    <w:rsid w:val="005D0135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Grid Table Light"/>
    <w:basedOn w:val="a5"/>
    <w:uiPriority w:val="40"/>
    <w:rsid w:val="005D0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0">
    <w:name w:val="Grid Table 1 Light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2-23">
    <w:name w:val="Grid Table 2 Accent 2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2-33">
    <w:name w:val="Grid Table 2 Accent 3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2-43">
    <w:name w:val="Grid Table 2 Accent 4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2-53">
    <w:name w:val="Grid Table 2 Accent 5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2-63">
    <w:name w:val="Grid Table 2 Accent 6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3f4">
    <w:name w:val="Grid Table 3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4d">
    <w:name w:val="Grid Table 4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4-20">
    <w:name w:val="Grid Table 4 Accent 2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4-30">
    <w:name w:val="Grid Table 4 Accent 3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4-40">
    <w:name w:val="Grid Table 4 Accent 4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4-50">
    <w:name w:val="Grid Table 4 Accent 5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4-60">
    <w:name w:val="Grid Table 4 Accent 6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5c">
    <w:name w:val="Grid Table 5 Dark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5-20">
    <w:name w:val="Grid Table 5 Dark Accent 2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5-30">
    <w:name w:val="Grid Table 5 Dark Accent 3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5-40">
    <w:name w:val="Grid Table 5 Dark Accent 4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5-50">
    <w:name w:val="Grid Table 5 Dark Accent 5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5-60">
    <w:name w:val="Grid Table 5 Dark Accent 6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66">
    <w:name w:val="Grid Table 6 Colorful"/>
    <w:basedOn w:val="a5"/>
    <w:uiPriority w:val="51"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5D013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6-20">
    <w:name w:val="Grid Table 6 Colorful Accent 2"/>
    <w:basedOn w:val="a5"/>
    <w:uiPriority w:val="51"/>
    <w:rsid w:val="005D013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6-30">
    <w:name w:val="Grid Table 6 Colorful Accent 3"/>
    <w:basedOn w:val="a5"/>
    <w:uiPriority w:val="51"/>
    <w:rsid w:val="005D013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6-40">
    <w:name w:val="Grid Table 6 Colorful Accent 4"/>
    <w:basedOn w:val="a5"/>
    <w:uiPriority w:val="51"/>
    <w:rsid w:val="005D013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6-50">
    <w:name w:val="Grid Table 6 Colorful Accent 5"/>
    <w:basedOn w:val="a5"/>
    <w:uiPriority w:val="51"/>
    <w:rsid w:val="005D013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6-60">
    <w:name w:val="Grid Table 6 Colorful Accent 6"/>
    <w:basedOn w:val="a5"/>
    <w:uiPriority w:val="51"/>
    <w:rsid w:val="005D013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76">
    <w:name w:val="Grid Table 7 Colorful"/>
    <w:basedOn w:val="a5"/>
    <w:uiPriority w:val="52"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5D013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5D013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5D013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5D013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5D013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5D013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5D0135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5D0135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5D0135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2">
    <w:name w:val="line number"/>
    <w:basedOn w:val="a4"/>
    <w:uiPriority w:val="99"/>
    <w:semiHidden/>
    <w:unhideWhenUsed/>
    <w:rsid w:val="005D0135"/>
    <w:rPr>
      <w:rFonts w:ascii="Microsoft JhengHei UI" w:eastAsia="Microsoft JhengHei UI" w:hAnsi="Microsoft JhengHei UI"/>
    </w:rPr>
  </w:style>
  <w:style w:type="table" w:styleId="3D1">
    <w:name w:val="Table 3D effects 1"/>
    <w:basedOn w:val="a5"/>
    <w:uiPriority w:val="99"/>
    <w:semiHidden/>
    <w:unhideWhenUsed/>
    <w:rsid w:val="005D0135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5"/>
    <w:uiPriority w:val="99"/>
    <w:semiHidden/>
    <w:unhideWhenUsed/>
    <w:rsid w:val="005D0135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5"/>
    <w:uiPriority w:val="99"/>
    <w:semiHidden/>
    <w:unhideWhenUsed/>
    <w:rsid w:val="005D0135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5"/>
    <w:uiPriority w:val="99"/>
    <w:semiHidden/>
    <w:unhideWhenUsed/>
    <w:rsid w:val="005D0135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4">
    <w:name w:val="Strong"/>
    <w:basedOn w:val="a4"/>
    <w:uiPriority w:val="22"/>
    <w:semiHidden/>
    <w:qFormat/>
    <w:rsid w:val="005D0135"/>
    <w:rPr>
      <w:rFonts w:ascii="Microsoft JhengHei UI" w:eastAsia="Microsoft JhengHei UI" w:hAnsi="Microsoft JhengHei UI"/>
      <w:b/>
      <w:bCs/>
    </w:rPr>
  </w:style>
  <w:style w:type="character" w:styleId="affffff5">
    <w:name w:val="page number"/>
    <w:basedOn w:val="a4"/>
    <w:uiPriority w:val="99"/>
    <w:semiHidden/>
    <w:unhideWhenUsed/>
    <w:rsid w:val="005D0135"/>
    <w:rPr>
      <w:rFonts w:ascii="Microsoft JhengHei UI" w:eastAsia="Microsoft JhengHei UI" w:hAnsi="Microsoft JhengHei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ghtwhiteimh\AppData\Roaming\Microsoft\Templates\&#26997;&#31777;&#31185;&#25216;&#39080;&#20449;&#32025;&#20449;&#38957;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極簡科技風信紙信頭</Template>
  <TotalTime>0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2020-04-10T07:57:00Z</dcterms:created>
  <dcterms:modified xsi:type="dcterms:W3CDTF">2020-04-10T08:04:00Z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